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3708"/>
        <w:gridCol w:w="2340"/>
        <w:gridCol w:w="3600"/>
      </w:tblGrid>
      <w:tr w:rsidR="000D7EB7" w:rsidTr="009055A5">
        <w:trPr>
          <w:trHeight w:val="1608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0D7EB7" w:rsidRDefault="000D7EB7" w:rsidP="009055A5">
            <w:pPr>
              <w:spacing w:after="0" w:line="240" w:lineRule="auto"/>
              <w:ind w:firstLine="67"/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r>
              <w:rPr>
                <w:b/>
                <w:bCs/>
                <w:snapToGrid w:val="0"/>
              </w:rPr>
              <w:t>Баш</w:t>
            </w:r>
            <w:r>
              <w:rPr>
                <w:b/>
                <w:bCs/>
                <w:snapToGrid w:val="0"/>
                <w:lang w:val="be-BY"/>
              </w:rPr>
              <w:t>к</w:t>
            </w:r>
            <w:r>
              <w:rPr>
                <w:b/>
                <w:bCs/>
                <w:snapToGrid w:val="0"/>
              </w:rPr>
              <w:t>ортостан Республика</w:t>
            </w:r>
            <w:r>
              <w:rPr>
                <w:b/>
                <w:bCs/>
                <w:snapToGrid w:val="0"/>
                <w:lang w:val="en-US"/>
              </w:rPr>
              <w:t>h</w:t>
            </w:r>
            <w:r>
              <w:rPr>
                <w:b/>
                <w:bCs/>
                <w:snapToGrid w:val="0"/>
              </w:rPr>
              <w:t>ы</w:t>
            </w:r>
          </w:p>
          <w:p w:rsidR="000D7EB7" w:rsidRDefault="000D7EB7" w:rsidP="009055A5">
            <w:pPr>
              <w:spacing w:after="0" w:line="240" w:lineRule="auto"/>
              <w:ind w:firstLine="67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Бузд</w:t>
            </w:r>
            <w:r>
              <w:rPr>
                <w:b/>
                <w:bCs/>
              </w:rPr>
              <w:t>ə</w:t>
            </w:r>
            <w:r>
              <w:rPr>
                <w:b/>
                <w:bCs/>
                <w:snapToGrid w:val="0"/>
              </w:rPr>
              <w:t>к районы</w:t>
            </w:r>
          </w:p>
          <w:p w:rsidR="000D7EB7" w:rsidRDefault="000D7EB7" w:rsidP="009055A5">
            <w:pPr>
              <w:spacing w:after="0" w:line="240" w:lineRule="auto"/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</w:rPr>
              <w:t>муниципаль районының</w:t>
            </w:r>
          </w:p>
          <w:p w:rsidR="000D7EB7" w:rsidRDefault="000D7EB7" w:rsidP="009055A5">
            <w:pPr>
              <w:spacing w:after="0" w:line="240" w:lineRule="auto"/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Таулар ауыл советы</w:t>
            </w:r>
          </w:p>
          <w:p w:rsidR="000D7EB7" w:rsidRDefault="000D7EB7" w:rsidP="009055A5">
            <w:pPr>
              <w:spacing w:after="0" w:line="240" w:lineRule="auto"/>
              <w:ind w:firstLine="67"/>
              <w:jc w:val="center"/>
              <w:rPr>
                <w:b/>
                <w:bCs/>
                <w:snapToGrid w:val="0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ауыл  биләмәһе</w:t>
            </w:r>
          </w:p>
          <w:p w:rsidR="000D7EB7" w:rsidRDefault="000D7EB7" w:rsidP="009055A5">
            <w:pPr>
              <w:spacing w:after="0" w:line="240" w:lineRule="auto"/>
              <w:ind w:firstLine="67"/>
              <w:jc w:val="center"/>
              <w:rPr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lang w:val="be-BY"/>
              </w:rPr>
              <w:t>Хакимияте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0D7EB7" w:rsidRDefault="000D7EB7" w:rsidP="009055A5">
            <w:pPr>
              <w:spacing w:after="0" w:line="240" w:lineRule="auto"/>
              <w:ind w:firstLine="67"/>
              <w:jc w:val="center"/>
              <w:rPr>
                <w:sz w:val="24"/>
                <w:szCs w:val="24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66.75pt">
                  <v:imagedata r:id="rId7" o:title=""/>
                </v:shape>
              </w:pict>
            </w:r>
          </w:p>
          <w:p w:rsidR="000D7EB7" w:rsidRDefault="000D7EB7" w:rsidP="009055A5">
            <w:pPr>
              <w:pStyle w:val="FR1"/>
              <w:widowControl/>
              <w:spacing w:before="0"/>
              <w:ind w:firstLine="67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0D7EB7" w:rsidRDefault="000D7EB7" w:rsidP="009055A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Администрация</w:t>
            </w:r>
          </w:p>
          <w:p w:rsidR="000D7EB7" w:rsidRDefault="000D7EB7" w:rsidP="009055A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сельского поселения</w:t>
            </w:r>
          </w:p>
          <w:p w:rsidR="000D7EB7" w:rsidRDefault="000D7EB7" w:rsidP="009055A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Тавларовский сельсовет</w:t>
            </w:r>
          </w:p>
          <w:p w:rsidR="000D7EB7" w:rsidRDefault="000D7EB7" w:rsidP="009055A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муниципального района</w:t>
            </w:r>
          </w:p>
          <w:p w:rsidR="000D7EB7" w:rsidRDefault="000D7EB7" w:rsidP="009055A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Буздякский район</w:t>
            </w:r>
          </w:p>
          <w:p w:rsidR="000D7EB7" w:rsidRDefault="000D7EB7" w:rsidP="009055A5">
            <w:pPr>
              <w:spacing w:after="0" w:line="240" w:lineRule="auto"/>
              <w:jc w:val="center"/>
              <w:rPr>
                <w:sz w:val="24"/>
                <w:szCs w:val="24"/>
                <w:lang w:val="be-BY"/>
              </w:rPr>
            </w:pPr>
            <w:r>
              <w:rPr>
                <w:b/>
              </w:rPr>
              <w:t>Республики Башкортостан</w:t>
            </w:r>
          </w:p>
        </w:tc>
      </w:tr>
      <w:tr w:rsidR="000D7EB7" w:rsidTr="009055A5">
        <w:trPr>
          <w:trHeight w:val="355"/>
        </w:trPr>
        <w:tc>
          <w:tcPr>
            <w:tcW w:w="3708" w:type="dxa"/>
          </w:tcPr>
          <w:p w:rsidR="000D7EB7" w:rsidRDefault="000D7EB7" w:rsidP="009055A5">
            <w:pPr>
              <w:spacing w:after="0" w:line="240" w:lineRule="auto"/>
              <w:ind w:firstLine="851"/>
              <w:jc w:val="center"/>
              <w:rPr>
                <w:b/>
                <w:bCs/>
                <w:snapToGrid w:val="0"/>
              </w:rPr>
            </w:pPr>
            <w:r>
              <w:rPr>
                <w:b/>
              </w:rPr>
              <w:t>KАРАР</w:t>
            </w:r>
          </w:p>
        </w:tc>
        <w:tc>
          <w:tcPr>
            <w:tcW w:w="2340" w:type="dxa"/>
          </w:tcPr>
          <w:p w:rsidR="000D7EB7" w:rsidRDefault="000D7EB7" w:rsidP="009055A5">
            <w:pPr>
              <w:spacing w:after="0" w:line="240" w:lineRule="auto"/>
              <w:ind w:firstLine="851"/>
              <w:jc w:val="center"/>
            </w:pPr>
          </w:p>
        </w:tc>
        <w:tc>
          <w:tcPr>
            <w:tcW w:w="3600" w:type="dxa"/>
          </w:tcPr>
          <w:p w:rsidR="000D7EB7" w:rsidRDefault="000D7EB7" w:rsidP="009055A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ПОСТАНОВЛЕНИЕ</w:t>
            </w:r>
          </w:p>
          <w:p w:rsidR="000D7EB7" w:rsidRDefault="000D7EB7" w:rsidP="009055A5">
            <w:pPr>
              <w:spacing w:after="0" w:line="240" w:lineRule="auto"/>
              <w:ind w:firstLine="851"/>
              <w:jc w:val="center"/>
              <w:rPr>
                <w:b/>
              </w:rPr>
            </w:pPr>
          </w:p>
        </w:tc>
      </w:tr>
      <w:tr w:rsidR="000D7EB7" w:rsidTr="009055A5">
        <w:trPr>
          <w:trHeight w:val="335"/>
        </w:trPr>
        <w:tc>
          <w:tcPr>
            <w:tcW w:w="3708" w:type="dxa"/>
          </w:tcPr>
          <w:p w:rsidR="000D7EB7" w:rsidRDefault="000D7EB7" w:rsidP="009055A5">
            <w:pPr>
              <w:spacing w:after="0" w:line="240" w:lineRule="auto"/>
              <w:ind w:firstLine="851"/>
              <w:jc w:val="center"/>
              <w:rPr>
                <w:b/>
              </w:rPr>
            </w:pPr>
            <w:r>
              <w:rPr>
                <w:b/>
              </w:rPr>
              <w:t>15 ноябрь  2023 е</w:t>
            </w:r>
          </w:p>
        </w:tc>
        <w:tc>
          <w:tcPr>
            <w:tcW w:w="2340" w:type="dxa"/>
          </w:tcPr>
          <w:p w:rsidR="000D7EB7" w:rsidRDefault="000D7EB7" w:rsidP="009055A5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           55</w:t>
            </w:r>
          </w:p>
        </w:tc>
        <w:tc>
          <w:tcPr>
            <w:tcW w:w="3600" w:type="dxa"/>
          </w:tcPr>
          <w:p w:rsidR="000D7EB7" w:rsidRDefault="000D7EB7" w:rsidP="009055A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15 ноябрь    </w:t>
            </w: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b/>
                </w:rPr>
                <w:t>2023 г</w:t>
              </w:r>
            </w:smartTag>
            <w:r>
              <w:rPr>
                <w:b/>
              </w:rPr>
              <w:t>.</w:t>
            </w:r>
          </w:p>
          <w:p w:rsidR="000D7EB7" w:rsidRDefault="000D7EB7" w:rsidP="009055A5">
            <w:pPr>
              <w:spacing w:after="0" w:line="240" w:lineRule="auto"/>
              <w:ind w:firstLine="851"/>
              <w:jc w:val="center"/>
              <w:rPr>
                <w:b/>
              </w:rPr>
            </w:pPr>
          </w:p>
        </w:tc>
      </w:tr>
    </w:tbl>
    <w:p w:rsidR="000D7EB7" w:rsidRPr="00B14E3F" w:rsidRDefault="000D7EB7" w:rsidP="00696B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:rsidR="000D7EB7" w:rsidRPr="009055A5" w:rsidRDefault="000D7EB7" w:rsidP="009055A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B14E3F">
        <w:rPr>
          <w:b/>
        </w:rPr>
        <w:t>Об утверждении Администрати</w:t>
      </w:r>
      <w:r>
        <w:rPr>
          <w:b/>
        </w:rPr>
        <w:t xml:space="preserve">вного регламента предоставления </w:t>
      </w:r>
      <w:r w:rsidRPr="00B14E3F">
        <w:rPr>
          <w:b/>
        </w:rPr>
        <w:t xml:space="preserve">муниципальной услуги </w:t>
      </w:r>
      <w:r w:rsidRPr="00B14E3F">
        <w:rPr>
          <w:b/>
          <w:bCs/>
        </w:rPr>
        <w:t>«</w:t>
      </w:r>
      <w:r>
        <w:rPr>
          <w:b/>
        </w:rPr>
        <w:t xml:space="preserve">Предоставление жилого </w:t>
      </w:r>
      <w:r w:rsidRPr="005B58E4">
        <w:rPr>
          <w:b/>
        </w:rPr>
        <w:t>помещения по договору социального найма</w:t>
      </w:r>
      <w:r w:rsidRPr="005B58E4">
        <w:rPr>
          <w:b/>
          <w:bCs/>
        </w:rPr>
        <w:t>»</w:t>
      </w:r>
      <w:r>
        <w:rPr>
          <w:b/>
        </w:rPr>
        <w:t xml:space="preserve"> </w:t>
      </w:r>
      <w:r>
        <w:rPr>
          <w:b/>
          <w:bCs/>
        </w:rPr>
        <w:t>в администрации сельского поселения Тавларовский сельсовет муниципального района Буздякский район Республики Башкортостан</w:t>
      </w:r>
    </w:p>
    <w:p w:rsidR="000D7EB7" w:rsidRPr="00B14E3F" w:rsidRDefault="000D7EB7" w:rsidP="009055A5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0D7EB7" w:rsidRPr="00B14E3F" w:rsidRDefault="000D7EB7" w:rsidP="00696B18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16"/>
        </w:rPr>
      </w:pPr>
      <w:r w:rsidRPr="00B14E3F">
        <w:t>В соответствии с Федеральны</w:t>
      </w:r>
      <w:r>
        <w:t xml:space="preserve">м законом от 27 июля 2010 года                              </w:t>
      </w:r>
      <w:r w:rsidRPr="00B14E3F">
        <w:t>№ 210-ФЗ «Об организации предоставления государ</w:t>
      </w:r>
      <w:r>
        <w:t xml:space="preserve">ственных и муниципальных услуг», </w:t>
      </w:r>
      <w:r w:rsidRPr="00B14E3F">
        <w:t>постановлением Правительства Республики Башкортостан от 2</w:t>
      </w:r>
      <w:r>
        <w:t>2</w:t>
      </w:r>
      <w:r w:rsidRPr="00B14E3F">
        <w:t xml:space="preserve">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Администрация </w:t>
      </w:r>
      <w:r w:rsidRPr="009055A5">
        <w:rPr>
          <w:bCs/>
        </w:rPr>
        <w:t>сельского</w:t>
      </w:r>
      <w:r>
        <w:rPr>
          <w:b/>
          <w:bCs/>
        </w:rPr>
        <w:t xml:space="preserve"> </w:t>
      </w:r>
      <w:r w:rsidRPr="009055A5">
        <w:rPr>
          <w:bCs/>
        </w:rPr>
        <w:t>поселения Тавларовский сельсовет муниципального района Буздякский район Республики Башкортостан</w:t>
      </w:r>
    </w:p>
    <w:p w:rsidR="000D7EB7" w:rsidRPr="00B14E3F" w:rsidRDefault="000D7EB7" w:rsidP="00696B18">
      <w:pPr>
        <w:pStyle w:val="BodyTextIndent3"/>
        <w:ind w:firstLine="709"/>
        <w:rPr>
          <w:szCs w:val="28"/>
        </w:rPr>
      </w:pPr>
    </w:p>
    <w:p w:rsidR="000D7EB7" w:rsidRDefault="000D7EB7" w:rsidP="00696B18">
      <w:pPr>
        <w:pStyle w:val="BodyTextIndent3"/>
        <w:ind w:firstLine="709"/>
        <w:rPr>
          <w:szCs w:val="28"/>
        </w:rPr>
      </w:pPr>
      <w:r w:rsidRPr="00B14E3F">
        <w:rPr>
          <w:szCs w:val="28"/>
        </w:rPr>
        <w:t>ПОСТАНОВЛЯЕТ:</w:t>
      </w:r>
    </w:p>
    <w:p w:rsidR="000D7EB7" w:rsidRPr="00B14E3F" w:rsidRDefault="000D7EB7" w:rsidP="00696B18">
      <w:pPr>
        <w:pStyle w:val="BodyTextIndent3"/>
        <w:ind w:firstLine="709"/>
        <w:rPr>
          <w:szCs w:val="28"/>
        </w:rPr>
      </w:pPr>
    </w:p>
    <w:p w:rsidR="000D7EB7" w:rsidRPr="00F643B2" w:rsidRDefault="000D7EB7" w:rsidP="00F643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B14E3F">
        <w:t xml:space="preserve">1.Утвердить Административный регламент предоставления муниципальной услуги </w:t>
      </w:r>
      <w:r w:rsidRPr="00B14E3F">
        <w:rPr>
          <w:bCs/>
        </w:rPr>
        <w:t>«</w:t>
      </w:r>
      <w:r>
        <w:rPr>
          <w:bCs/>
        </w:rPr>
        <w:t>Предоставление жилого помещения по договору социального найма</w:t>
      </w:r>
      <w:r w:rsidRPr="00B14E3F">
        <w:rPr>
          <w:bCs/>
        </w:rPr>
        <w:t>»</w:t>
      </w:r>
      <w:r>
        <w:rPr>
          <w:bCs/>
        </w:rPr>
        <w:t xml:space="preserve"> </w:t>
      </w:r>
      <w:r w:rsidRPr="009055A5">
        <w:rPr>
          <w:bCs/>
        </w:rPr>
        <w:t>в администрации сельского поселения Тавларовский сельсовет муниципального района Буздякский район Республики Башкортостан</w:t>
      </w:r>
    </w:p>
    <w:p w:rsidR="000D7EB7" w:rsidRPr="00B14E3F" w:rsidRDefault="000D7EB7" w:rsidP="00F643B2">
      <w:pPr>
        <w:spacing w:after="0" w:line="240" w:lineRule="auto"/>
        <w:ind w:firstLine="709"/>
        <w:jc w:val="both"/>
      </w:pPr>
      <w:r w:rsidRPr="00B14E3F">
        <w:t>2. Настоящее постановление вступает в силу на следующий день, после дня его официального опубликования (обнародования</w:t>
      </w:r>
      <w:r>
        <w:t xml:space="preserve"> )</w:t>
      </w:r>
    </w:p>
    <w:p w:rsidR="000D7EB7" w:rsidRPr="00B14E3F" w:rsidRDefault="000D7EB7" w:rsidP="00F643B2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B14E3F">
        <w:t xml:space="preserve">3. Настоящее постановление опубликовать </w:t>
      </w:r>
      <w:r>
        <w:t>на официальном сайте администрации сельского поселения.</w:t>
      </w:r>
    </w:p>
    <w:p w:rsidR="000D7EB7" w:rsidRDefault="000D7EB7" w:rsidP="009055A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B14E3F">
        <w:t xml:space="preserve">4. Контроль за исполнением настоящего постановления </w:t>
      </w:r>
      <w:r>
        <w:t>оставляю за собой.</w:t>
      </w:r>
    </w:p>
    <w:p w:rsidR="000D7EB7" w:rsidRDefault="000D7EB7" w:rsidP="009055A5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Default="000D7EB7" w:rsidP="009055A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Глава сельского поселения</w:t>
      </w:r>
    </w:p>
    <w:p w:rsidR="000D7EB7" w:rsidRPr="00B14E3F" w:rsidRDefault="000D7EB7" w:rsidP="009055A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Тавларовский сельсовет                                           Т.Ф.Тимерзянов</w:t>
      </w:r>
    </w:p>
    <w:p w:rsidR="000D7EB7" w:rsidRPr="00B14E3F" w:rsidRDefault="000D7EB7" w:rsidP="009055A5">
      <w:pPr>
        <w:tabs>
          <w:tab w:val="left" w:pos="7425"/>
        </w:tabs>
        <w:spacing w:after="0" w:line="240" w:lineRule="auto"/>
        <w:rPr>
          <w:b/>
        </w:rPr>
      </w:pPr>
    </w:p>
    <w:p w:rsidR="000D7EB7" w:rsidRPr="00B14E3F" w:rsidRDefault="000D7EB7" w:rsidP="00696B18">
      <w:pPr>
        <w:tabs>
          <w:tab w:val="left" w:pos="7425"/>
        </w:tabs>
        <w:spacing w:after="0" w:line="240" w:lineRule="auto"/>
        <w:ind w:firstLine="709"/>
        <w:jc w:val="right"/>
        <w:rPr>
          <w:b/>
        </w:rPr>
      </w:pPr>
      <w:r w:rsidRPr="00B14E3F">
        <w:rPr>
          <w:b/>
        </w:rPr>
        <w:t>Утвержден</w:t>
      </w:r>
    </w:p>
    <w:p w:rsidR="000D7EB7" w:rsidRPr="00B14E3F" w:rsidRDefault="000D7EB7" w:rsidP="00696B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b/>
        </w:rPr>
      </w:pPr>
      <w:r w:rsidRPr="00B14E3F">
        <w:rPr>
          <w:b/>
        </w:rPr>
        <w:t>постановлением Администрации</w:t>
      </w:r>
    </w:p>
    <w:p w:rsidR="000D7EB7" w:rsidRDefault="000D7EB7" w:rsidP="009055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b/>
        </w:rPr>
      </w:pPr>
      <w:r>
        <w:rPr>
          <w:b/>
        </w:rPr>
        <w:t xml:space="preserve">сельского поселения Тавларовский </w:t>
      </w:r>
    </w:p>
    <w:p w:rsidR="000D7EB7" w:rsidRPr="009055A5" w:rsidRDefault="000D7EB7" w:rsidP="009055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b/>
        </w:rPr>
      </w:pPr>
      <w:r>
        <w:rPr>
          <w:b/>
        </w:rPr>
        <w:t>сельсовет МР Буздякский район РБ</w:t>
      </w:r>
    </w:p>
    <w:p w:rsidR="000D7EB7" w:rsidRPr="00B14E3F" w:rsidRDefault="000D7EB7" w:rsidP="00696B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b/>
        </w:rPr>
      </w:pPr>
      <w:r w:rsidRPr="00B14E3F">
        <w:rPr>
          <w:b/>
        </w:rPr>
        <w:t xml:space="preserve">от </w:t>
      </w:r>
      <w:r>
        <w:rPr>
          <w:b/>
        </w:rPr>
        <w:t xml:space="preserve">15 ноября </w:t>
      </w:r>
      <w:r w:rsidRPr="00B14E3F">
        <w:rPr>
          <w:b/>
        </w:rPr>
        <w:t>20</w:t>
      </w:r>
      <w:r>
        <w:rPr>
          <w:b/>
        </w:rPr>
        <w:t>23</w:t>
      </w:r>
      <w:r w:rsidRPr="00B14E3F">
        <w:rPr>
          <w:b/>
        </w:rPr>
        <w:t xml:space="preserve"> года №</w:t>
      </w:r>
      <w:r>
        <w:rPr>
          <w:b/>
        </w:rPr>
        <w:t xml:space="preserve"> 55</w:t>
      </w:r>
    </w:p>
    <w:p w:rsidR="000D7EB7" w:rsidRPr="00B14E3F" w:rsidRDefault="000D7EB7" w:rsidP="00696B18">
      <w:pPr>
        <w:widowControl w:val="0"/>
        <w:spacing w:after="0" w:line="240" w:lineRule="auto"/>
        <w:ind w:firstLine="709"/>
        <w:contextualSpacing/>
        <w:jc w:val="center"/>
        <w:rPr>
          <w:b/>
        </w:rPr>
      </w:pPr>
    </w:p>
    <w:p w:rsidR="000D7EB7" w:rsidRPr="009055A5" w:rsidRDefault="000D7EB7" w:rsidP="009055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B14E3F">
        <w:rPr>
          <w:b/>
        </w:rPr>
        <w:t xml:space="preserve">Административный регламент предоставления муниципальной услуги </w:t>
      </w:r>
      <w:r w:rsidRPr="00B14E3F">
        <w:rPr>
          <w:b/>
          <w:bCs/>
        </w:rPr>
        <w:t>«</w:t>
      </w:r>
      <w:r>
        <w:rPr>
          <w:b/>
        </w:rPr>
        <w:t xml:space="preserve">Предоставление жилого </w:t>
      </w:r>
      <w:r w:rsidRPr="005B58E4">
        <w:rPr>
          <w:b/>
        </w:rPr>
        <w:t>помещения по договору социального найма</w:t>
      </w:r>
      <w:r w:rsidRPr="00B14E3F">
        <w:rPr>
          <w:b/>
          <w:bCs/>
        </w:rPr>
        <w:t xml:space="preserve">» в </w:t>
      </w:r>
      <w:r w:rsidRPr="009055A5">
        <w:rPr>
          <w:b/>
          <w:bCs/>
        </w:rPr>
        <w:t xml:space="preserve"> администрации сельского поселения Тавларовский сельсовет муниципального района Буздякский район Республики Башкортостан</w:t>
      </w:r>
    </w:p>
    <w:p w:rsidR="000D7EB7" w:rsidRPr="002E03D2" w:rsidRDefault="000D7EB7" w:rsidP="009055A5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>I. Общие положения</w:t>
      </w:r>
    </w:p>
    <w:p w:rsidR="000D7EB7" w:rsidRPr="002E03D2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</w:rPr>
      </w:pPr>
      <w:r w:rsidRPr="00B14E3F">
        <w:rPr>
          <w:b/>
          <w:bCs/>
        </w:rPr>
        <w:t>Предмет регулирования Административного регламента</w:t>
      </w: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</w:rPr>
      </w:pPr>
    </w:p>
    <w:p w:rsidR="000D7EB7" w:rsidRPr="009055A5" w:rsidRDefault="000D7EB7" w:rsidP="009055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B14E3F">
        <w:t>1.1</w:t>
      </w:r>
      <w:r>
        <w:t xml:space="preserve">. </w:t>
      </w:r>
      <w:r w:rsidRPr="005B58E4">
        <w:t>Административный регламен</w:t>
      </w:r>
      <w:r>
        <w:t xml:space="preserve">т предоставления </w:t>
      </w:r>
      <w:r w:rsidRPr="005B58E4">
        <w:t>муниципальной</w:t>
      </w:r>
      <w:r>
        <w:t xml:space="preserve"> </w:t>
      </w:r>
      <w:r w:rsidRPr="005B58E4">
        <w:t>услуги «Предоставление жилого помещения по договору</w:t>
      </w:r>
      <w:r>
        <w:t xml:space="preserve"> </w:t>
      </w:r>
      <w:r w:rsidRPr="005B58E4">
        <w:t>социального найма» разработан в целях повышения качества и доступности</w:t>
      </w:r>
      <w:r>
        <w:t xml:space="preserve"> предоставления </w:t>
      </w:r>
      <w:r w:rsidRPr="005B58E4">
        <w:t>муниципальной услуги, определяет стандарт,</w:t>
      </w:r>
      <w:r>
        <w:t xml:space="preserve"> </w:t>
      </w:r>
      <w:r w:rsidRPr="005B58E4">
        <w:t xml:space="preserve">сроки и последовательность действий </w:t>
      </w:r>
      <w:r>
        <w:t xml:space="preserve">(административных процедур) при </w:t>
      </w:r>
      <w:r w:rsidRPr="005B58E4">
        <w:t>осуществлении полномочий по</w:t>
      </w:r>
      <w:r>
        <w:t xml:space="preserve"> предоставлению муниципальной услуги «Предоставление жилого помещения по договору социального найма» в </w:t>
      </w:r>
      <w:r w:rsidRPr="009055A5">
        <w:rPr>
          <w:bCs/>
        </w:rPr>
        <w:t>в администрации сельского поселения Тавларовский сельсовет муниципального района Буздякский район Республики Башкортостан</w:t>
      </w:r>
    </w:p>
    <w:p w:rsidR="000D7EB7" w:rsidRPr="00B14E3F" w:rsidRDefault="000D7EB7" w:rsidP="00090A93">
      <w:pPr>
        <w:widowControl w:val="0"/>
        <w:tabs>
          <w:tab w:val="left" w:pos="567"/>
        </w:tabs>
        <w:spacing w:after="0" w:line="240" w:lineRule="auto"/>
        <w:contextualSpacing/>
      </w:pPr>
      <w:r>
        <w:t>(далее соответственно  – Административный регламент, муниципальная услуга)</w:t>
      </w:r>
      <w:r w:rsidRPr="00B14E3F">
        <w:t>.</w:t>
      </w:r>
    </w:p>
    <w:p w:rsidR="000D7EB7" w:rsidRPr="002E03D2" w:rsidRDefault="000D7EB7" w:rsidP="00696B18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</w:p>
    <w:p w:rsidR="000D7EB7" w:rsidRDefault="000D7EB7" w:rsidP="00696B18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>Круг заявителей</w:t>
      </w:r>
    </w:p>
    <w:p w:rsidR="000D7EB7" w:rsidRDefault="000D7EB7" w:rsidP="00696B18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</w:rPr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1.2. Заявителям</w:t>
      </w:r>
      <w:r>
        <w:t xml:space="preserve">и на получение </w:t>
      </w:r>
      <w:r w:rsidRPr="001757EE">
        <w:t>муниципальной услуги</w:t>
      </w:r>
      <w:r>
        <w:t xml:space="preserve"> являются физические лица –</w:t>
      </w:r>
      <w:r w:rsidRPr="001757EE">
        <w:t xml:space="preserve"> малоимущие и </w:t>
      </w:r>
      <w:r>
        <w:t xml:space="preserve">другие категории граждан, </w:t>
      </w:r>
      <w:r w:rsidRPr="001757EE">
        <w:t>определенные федеральным законом, указом Президента Российской Федерации</w:t>
      </w:r>
      <w:r>
        <w:t xml:space="preserve"> </w:t>
      </w:r>
      <w:r w:rsidRPr="001757EE">
        <w:t>или закон</w:t>
      </w:r>
      <w:r>
        <w:t>ом Республики Башкортостан</w:t>
      </w:r>
      <w:r w:rsidRPr="001757EE">
        <w:t>, поставленные на учет в качестве</w:t>
      </w:r>
      <w:r>
        <w:t xml:space="preserve"> </w:t>
      </w:r>
      <w:r w:rsidRPr="001757EE">
        <w:t>нуждающихся в жилых помещениях</w:t>
      </w:r>
      <w:r>
        <w:t>, которым было направлено (вручено) уведомление о необходимости подачи документов для предоставления жилого помещения по договору социального найма</w:t>
      </w:r>
      <w:r w:rsidRPr="001757EE">
        <w:t xml:space="preserve"> (далее – Заявитель)</w:t>
      </w:r>
      <w:r>
        <w:t>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1.3. Интересы заявителей, указ</w:t>
      </w:r>
      <w:r>
        <w:t xml:space="preserve">анных в пункте 1.2 настоящего </w:t>
      </w:r>
      <w:r w:rsidRPr="001757EE">
        <w:t>Административного регламента, могу</w:t>
      </w:r>
      <w:r>
        <w:t xml:space="preserve">т представлять лица, обладающие </w:t>
      </w:r>
      <w:r w:rsidRPr="001757EE">
        <w:t>соответствующими полно</w:t>
      </w:r>
      <w:r>
        <w:t>мочиями (далее – представитель).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outlineLvl w:val="0"/>
        <w:rPr>
          <w:b/>
          <w:bCs/>
        </w:rPr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>Требования к порядку информирования о предоставлении муниципальной услуги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1.4. Информирование о порядк</w:t>
      </w:r>
      <w:r>
        <w:t xml:space="preserve">е предоставления </w:t>
      </w:r>
      <w:r w:rsidRPr="001757EE">
        <w:t>муниципальной услуги осуществляется: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</w:pPr>
      <w:r w:rsidRPr="001757EE">
        <w:t>1) непосредственно</w:t>
      </w:r>
      <w:r>
        <w:t xml:space="preserve"> </w:t>
      </w:r>
      <w:r w:rsidRPr="001757EE">
        <w:t xml:space="preserve">при </w:t>
      </w:r>
      <w:r>
        <w:t xml:space="preserve"> </w:t>
      </w:r>
      <w:r w:rsidRPr="001757EE">
        <w:t>личном приеме</w:t>
      </w:r>
      <w:r>
        <w:t xml:space="preserve">  </w:t>
      </w:r>
      <w:r w:rsidRPr="001757EE">
        <w:t xml:space="preserve"> заявителя в </w:t>
      </w:r>
      <w:r>
        <w:t xml:space="preserve">  </w:t>
      </w:r>
      <w:r w:rsidRPr="00133E22">
        <w:t>Администрации</w:t>
      </w:r>
      <w:r>
        <w:t xml:space="preserve">  сельского поселения Тавларовский сельсовет</w:t>
      </w:r>
    </w:p>
    <w:p w:rsidR="000D7EB7" w:rsidRPr="0051355E" w:rsidRDefault="000D7EB7" w:rsidP="0051355E">
      <w:pPr>
        <w:autoSpaceDE w:val="0"/>
        <w:autoSpaceDN w:val="0"/>
        <w:adjustRightInd w:val="0"/>
        <w:spacing w:after="0" w:line="240" w:lineRule="auto"/>
      </w:pPr>
      <w:r>
        <w:t>(далее – Администрация);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 xml:space="preserve">2) по телефону </w:t>
      </w:r>
      <w:r>
        <w:t>в Администрации</w:t>
      </w:r>
      <w:r w:rsidRPr="001757EE">
        <w:t>;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3) письменно, в том числе посредством электронной почты, факсимильной</w:t>
      </w:r>
      <w:r>
        <w:t xml:space="preserve"> </w:t>
      </w:r>
      <w:r w:rsidRPr="001757EE">
        <w:t>связи;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4) посредством размещения в открытой и доступной форме информации: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в федеральной государственной информ</w:t>
      </w:r>
      <w:r>
        <w:t xml:space="preserve">ационной системе «Единый портал </w:t>
      </w:r>
      <w:r w:rsidRPr="001757EE">
        <w:t>государственных и</w:t>
      </w:r>
      <w:r>
        <w:t xml:space="preserve"> муниципальных услуг (функций)» (</w:t>
      </w:r>
      <w:hyperlink r:id="rId8" w:history="1">
        <w:r w:rsidRPr="003455B3">
          <w:rPr>
            <w:rStyle w:val="Hyperlink"/>
          </w:rPr>
          <w:t>https://www.gosuslugi.ru/</w:t>
        </w:r>
      </w:hyperlink>
      <w:r>
        <w:t xml:space="preserve">) </w:t>
      </w:r>
      <w:r w:rsidRPr="001757EE">
        <w:t>(далее – ЕПГУ);</w:t>
      </w:r>
    </w:p>
    <w:p w:rsidR="000D7EB7" w:rsidRPr="00537D58" w:rsidRDefault="000D7EB7" w:rsidP="00F643B2">
      <w:pPr>
        <w:autoSpaceDE w:val="0"/>
        <w:autoSpaceDN w:val="0"/>
        <w:adjustRightInd w:val="0"/>
        <w:spacing w:after="0" w:line="240" w:lineRule="auto"/>
        <w:rPr>
          <w:i/>
          <w:iCs/>
        </w:rPr>
      </w:pPr>
      <w:r w:rsidRPr="001757EE">
        <w:t>на официаль</w:t>
      </w:r>
      <w:r>
        <w:t xml:space="preserve">ном сайте Администрации </w:t>
      </w:r>
      <w:hyperlink r:id="rId9" w:tgtFrame="_blank" w:history="1">
        <w:r w:rsidRPr="00F643B2">
          <w:rPr>
            <w:rStyle w:val="Hyperlink"/>
            <w:rFonts w:ascii="Arial" w:hAnsi="Arial" w:cs="Arial"/>
          </w:rPr>
          <w:t>http://tavlar.ru</w:t>
        </w:r>
      </w:hyperlink>
      <w:r>
        <w:t xml:space="preserve">      </w:t>
      </w:r>
      <w:r w:rsidRPr="001757EE">
        <w:t xml:space="preserve"> </w:t>
      </w:r>
      <w:r>
        <w:t xml:space="preserve">             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5) посредством размещения информации на информационных стендах</w:t>
      </w:r>
      <w:r>
        <w:t xml:space="preserve"> Администрации</w:t>
      </w:r>
      <w:r w:rsidRPr="001757EE">
        <w:t>.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1.5. Информирование осуществляется по вопросам, касающимся: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 xml:space="preserve">способов подачи заявления о предоставлении муниципальной </w:t>
      </w:r>
      <w:r>
        <w:t>услуги;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адресов Администрации, </w:t>
      </w:r>
      <w:r w:rsidRPr="001757EE">
        <w:t>обращение в которые необходимо для</w:t>
      </w:r>
      <w:r>
        <w:t xml:space="preserve"> предоставления </w:t>
      </w:r>
      <w:r w:rsidRPr="001757EE">
        <w:t xml:space="preserve">муниципальной </w:t>
      </w:r>
      <w:r>
        <w:t>услуги;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 xml:space="preserve">справочной информации </w:t>
      </w:r>
      <w:r>
        <w:t xml:space="preserve">о работе Администрации </w:t>
      </w:r>
      <w:r w:rsidRPr="001757EE">
        <w:t>(структурн</w:t>
      </w:r>
      <w:r>
        <w:t xml:space="preserve">ых </w:t>
      </w:r>
      <w:r w:rsidRPr="001757EE">
        <w:t>подр</w:t>
      </w:r>
      <w:r>
        <w:t>азделений Администрации);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документов, необходимых для</w:t>
      </w:r>
      <w:r>
        <w:t xml:space="preserve"> предоставления </w:t>
      </w:r>
      <w:r w:rsidRPr="001757EE">
        <w:t xml:space="preserve">муниципальной услуги и услуг, </w:t>
      </w:r>
      <w:r>
        <w:t xml:space="preserve">которые являются необходимыми и </w:t>
      </w:r>
      <w:r w:rsidRPr="001757EE">
        <w:t xml:space="preserve">обязательными для </w:t>
      </w:r>
      <w:r>
        <w:t xml:space="preserve">предоставления </w:t>
      </w:r>
      <w:r w:rsidRPr="001757EE">
        <w:t xml:space="preserve">муниципальной </w:t>
      </w:r>
      <w:r>
        <w:t xml:space="preserve">услуги; 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порядка и сроков п</w:t>
      </w:r>
      <w:r>
        <w:t xml:space="preserve">редоставления </w:t>
      </w:r>
      <w:r w:rsidRPr="001757EE">
        <w:t>муниципальной</w:t>
      </w:r>
      <w:r>
        <w:t xml:space="preserve"> </w:t>
      </w:r>
      <w:r w:rsidRPr="001757EE">
        <w:t>услуги;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порядка получения сведений о ходе рассмотрения заявления о</w:t>
      </w:r>
      <w:r>
        <w:t xml:space="preserve"> предоставлении </w:t>
      </w:r>
      <w:r w:rsidRPr="001757EE">
        <w:t xml:space="preserve">муниципальной </w:t>
      </w:r>
      <w:r>
        <w:t xml:space="preserve">услуги и о результатах </w:t>
      </w:r>
      <w:r w:rsidRPr="001757EE">
        <w:t>предоставления муниципальной услуги;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по вопросам предоставления услуг, которые являются необходимыми и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jc w:val="both"/>
      </w:pPr>
      <w:r w:rsidRPr="001757EE">
        <w:t xml:space="preserve">обязательными для предоставления </w:t>
      </w:r>
      <w:r>
        <w:t>муниципальной</w:t>
      </w:r>
      <w:r w:rsidRPr="001757EE">
        <w:t xml:space="preserve"> услуги;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порядка досудебного (внесудебного) обжалования действий (бездействия)</w:t>
      </w:r>
      <w:r>
        <w:t xml:space="preserve"> </w:t>
      </w:r>
      <w:r w:rsidRPr="001757EE">
        <w:t>должностных лиц, и принимаемых</w:t>
      </w:r>
      <w:r>
        <w:t xml:space="preserve"> ими решений при предоставлении </w:t>
      </w:r>
      <w:r w:rsidRPr="001757EE">
        <w:t>муни</w:t>
      </w:r>
      <w:r>
        <w:t>ципальной</w:t>
      </w:r>
      <w:r w:rsidRPr="001757EE">
        <w:t xml:space="preserve"> услуги.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Получение информации по вопроса</w:t>
      </w:r>
      <w:r>
        <w:t>м предоставления муниципальной</w:t>
      </w:r>
      <w:r w:rsidRPr="001757EE">
        <w:t xml:space="preserve"> услуги и услуг, </w:t>
      </w:r>
      <w:r>
        <w:t xml:space="preserve">которые являются необходимыми и </w:t>
      </w:r>
      <w:r w:rsidRPr="001757EE">
        <w:t xml:space="preserve">обязательными для </w:t>
      </w:r>
      <w:r>
        <w:t>предоставления муниципальной</w:t>
      </w:r>
      <w:r w:rsidRPr="001757EE">
        <w:t xml:space="preserve"> услуги</w:t>
      </w:r>
      <w:r>
        <w:t xml:space="preserve"> </w:t>
      </w:r>
      <w:r w:rsidRPr="001757EE">
        <w:t>осуществляется бесплатно.</w:t>
      </w:r>
    </w:p>
    <w:p w:rsidR="000D7EB7" w:rsidRPr="001757EE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1.6. При устном обращении Заявителя (лично или по телефону) должностное</w:t>
      </w:r>
      <w:r>
        <w:t xml:space="preserve"> лицо Администрации</w:t>
      </w:r>
      <w:r w:rsidRPr="001757EE">
        <w:t>,</w:t>
      </w:r>
      <w:r>
        <w:t xml:space="preserve"> осуществляющее</w:t>
      </w:r>
      <w:r w:rsidRPr="001757EE">
        <w:t xml:space="preserve"> консультирование, подробно </w:t>
      </w:r>
      <w:r>
        <w:t xml:space="preserve">и в вежливой (корректной) форме </w:t>
      </w:r>
      <w:r w:rsidRPr="001757EE">
        <w:t>информирует обратившихся по интересующим вопросам.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Ответ на телефонный звонок должен начинаться с информации о</w:t>
      </w:r>
      <w:r>
        <w:t xml:space="preserve"> </w:t>
      </w:r>
      <w:r w:rsidRPr="001757EE">
        <w:t>наименовании органа, в который позвонил Заяв</w:t>
      </w:r>
      <w:r>
        <w:t xml:space="preserve">итель, фамилии, имени, отчества </w:t>
      </w:r>
      <w:r w:rsidRPr="001757EE">
        <w:t>(последнее – при наличии) и должности спе</w:t>
      </w:r>
      <w:r>
        <w:t xml:space="preserve">циалиста, принявшего телефонный </w:t>
      </w:r>
      <w:r w:rsidRPr="001757EE">
        <w:t>звонок.</w:t>
      </w:r>
    </w:p>
    <w:p w:rsidR="000D7EB7" w:rsidRPr="001757EE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Если должн</w:t>
      </w:r>
      <w:r>
        <w:t>остное лицо Администрации</w:t>
      </w:r>
      <w:r w:rsidRPr="001757EE">
        <w:t xml:space="preserve"> не может самостоятельно</w:t>
      </w:r>
      <w:r>
        <w:t xml:space="preserve"> </w:t>
      </w:r>
      <w:r w:rsidRPr="001757EE">
        <w:t>дать ответ, телефонный звонок должен быть переадресован (переведен) на другое</w:t>
      </w:r>
      <w:r>
        <w:t xml:space="preserve"> </w:t>
      </w:r>
      <w:r w:rsidRPr="001757EE">
        <w:t>должностное лицо или же обратившемуся лицу</w:t>
      </w:r>
      <w:r>
        <w:t xml:space="preserve"> должен быть сообщен телефонный </w:t>
      </w:r>
      <w:r w:rsidRPr="001757EE">
        <w:t>номер, по которому можно будет получить необходимую информацию</w:t>
      </w:r>
      <w:r>
        <w:t xml:space="preserve">. </w:t>
      </w:r>
      <w:r w:rsidRPr="001757EE">
        <w:t>Если подготовка ответа требует продолжительного времени, он предлагает</w:t>
      </w:r>
      <w:r>
        <w:t xml:space="preserve"> </w:t>
      </w:r>
      <w:r w:rsidRPr="001757EE">
        <w:t>Заявителю один из следующих вариантов дальнейших действий: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изложить обращение в письменной форме;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назначить другое время для консультаций.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Должнос</w:t>
      </w:r>
      <w:r>
        <w:t>тное лицо Администрации</w:t>
      </w:r>
      <w:r w:rsidRPr="001757EE">
        <w:t xml:space="preserve"> не вправе осуществлять</w:t>
      </w:r>
      <w:r>
        <w:t xml:space="preserve"> </w:t>
      </w:r>
      <w:r w:rsidRPr="001757EE">
        <w:t>информирование, выходящее за рамки</w:t>
      </w:r>
      <w:r>
        <w:t xml:space="preserve"> стандартных процедур и условий предоставления муниципальной услуги, и влияющее прямо или </w:t>
      </w:r>
      <w:r w:rsidRPr="001757EE">
        <w:t>косвенно на принимаемое решение.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Продолжительность информирования по телефону не должна превышать 10</w:t>
      </w:r>
      <w:r>
        <w:t xml:space="preserve"> </w:t>
      </w:r>
      <w:r w:rsidRPr="001757EE">
        <w:t>минут.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Информирование осуществляется в соответствии с графиком приема</w:t>
      </w:r>
      <w:r>
        <w:t xml:space="preserve"> </w:t>
      </w:r>
      <w:r w:rsidRPr="001757EE">
        <w:t>граждан.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 xml:space="preserve">1.7. По письменному обращению </w:t>
      </w:r>
      <w:r>
        <w:t>должностное лицо Администрации, ответственное</w:t>
      </w:r>
      <w:r w:rsidRPr="001757EE">
        <w:t xml:space="preserve"> за </w:t>
      </w:r>
      <w:r>
        <w:t xml:space="preserve">предоставление муниципальной </w:t>
      </w:r>
      <w:r w:rsidRPr="001757EE">
        <w:t>услуги, подробно в письменной форме разъясняет гражд</w:t>
      </w:r>
      <w:r>
        <w:t xml:space="preserve">анину сведения по </w:t>
      </w:r>
      <w:r w:rsidRPr="001757EE">
        <w:t xml:space="preserve">вопросам, указанным в пункте </w:t>
      </w:r>
      <w:r>
        <w:t>1.5</w:t>
      </w:r>
      <w:r w:rsidRPr="001757EE">
        <w:t xml:space="preserve"> настоящего</w:t>
      </w:r>
      <w:r>
        <w:t xml:space="preserve"> Административного регламента в </w:t>
      </w:r>
      <w:r w:rsidRPr="001757EE">
        <w:t xml:space="preserve">порядке, установленном Федеральным законом от 2 мая </w:t>
      </w:r>
      <w:smartTag w:uri="urn:schemas-microsoft-com:office:smarttags" w:element="metricconverter">
        <w:smartTagPr>
          <w:attr w:name="ProductID" w:val="2006 г"/>
        </w:smartTagPr>
        <w:r w:rsidRPr="001757EE">
          <w:t>2006 г</w:t>
        </w:r>
      </w:smartTag>
      <w:r w:rsidRPr="001757EE">
        <w:t>. № 59-</w:t>
      </w:r>
      <w:r>
        <w:t xml:space="preserve">ФЗ </w:t>
      </w:r>
      <w:r w:rsidRPr="001757EE">
        <w:t>«О порядке рассмотрения обращений граждан</w:t>
      </w:r>
      <w:r>
        <w:t xml:space="preserve"> Российской Федерации» (далее – </w:t>
      </w:r>
      <w:r w:rsidRPr="001757EE">
        <w:t>Федеральный закон № 59-ФЗ).</w:t>
      </w:r>
    </w:p>
    <w:p w:rsidR="000D7EB7" w:rsidRPr="001757EE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1.8. На ЕПГУ размещаются сведения, предусмотренные Положением о</w:t>
      </w:r>
      <w:r>
        <w:t xml:space="preserve"> </w:t>
      </w:r>
      <w:r w:rsidRPr="001757EE">
        <w:t>федеральной государственной информационной системе «Федеральный реестр</w:t>
      </w:r>
      <w:r>
        <w:t xml:space="preserve"> </w:t>
      </w:r>
      <w:r w:rsidRPr="001757EE">
        <w:t>государственных и муниципальных услуг (функций)», утвержденным</w:t>
      </w:r>
      <w:r>
        <w:t xml:space="preserve"> </w:t>
      </w:r>
      <w:r w:rsidRPr="001757EE">
        <w:t>постановлением Правительства Российской Федерации о</w:t>
      </w:r>
      <w:r>
        <w:t xml:space="preserve">т 24 октября                           2011 года </w:t>
      </w:r>
      <w:r w:rsidRPr="001757EE">
        <w:t>№ 861.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Доступ к информации о сроках и порядк</w:t>
      </w:r>
      <w:r>
        <w:t>е предоставления муниципальной</w:t>
      </w:r>
      <w:r w:rsidRPr="001757EE">
        <w:t xml:space="preserve"> услуги осуществляется без выполнения заявителем каких-</w:t>
      </w:r>
      <w:r>
        <w:t xml:space="preserve">либо </w:t>
      </w:r>
      <w:r w:rsidRPr="001757EE">
        <w:t>требований, в том числе без использования прог</w:t>
      </w:r>
      <w:r>
        <w:t xml:space="preserve">раммного обеспечения, установка </w:t>
      </w:r>
      <w:r w:rsidRPr="001757EE">
        <w:t>которого на технические средства заявителя т</w:t>
      </w:r>
      <w:r>
        <w:t xml:space="preserve">ребует заключения лицензионного </w:t>
      </w:r>
      <w:r w:rsidRPr="001757EE">
        <w:t>или иного соглашения с правооблада</w:t>
      </w:r>
      <w:r>
        <w:t xml:space="preserve">телем программного обеспечения, </w:t>
      </w:r>
      <w:r w:rsidRPr="001757EE">
        <w:t>предусматривающего взимание платы, регист</w:t>
      </w:r>
      <w:r>
        <w:t xml:space="preserve">рацию или авторизацию заявителя </w:t>
      </w:r>
      <w:r w:rsidRPr="001757EE">
        <w:t>или предоставление им персональных данных.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1.9. На официаль</w:t>
      </w:r>
      <w:r>
        <w:t>ном сайте Администрации</w:t>
      </w:r>
      <w:r w:rsidRPr="001757EE">
        <w:t>, на стендах в местах</w:t>
      </w:r>
      <w:r>
        <w:t xml:space="preserve"> предоставления муниципальной услуги и услуг, которые </w:t>
      </w:r>
      <w:r w:rsidRPr="001757EE">
        <w:t>являются необходимыми и обязательными для предоставления муниципальной</w:t>
      </w:r>
      <w:r>
        <w:t xml:space="preserve"> услуги,</w:t>
      </w:r>
      <w:r w:rsidRPr="001757EE">
        <w:t xml:space="preserve"> размещается следующая справочная</w:t>
      </w:r>
      <w:r>
        <w:t xml:space="preserve"> </w:t>
      </w:r>
      <w:r w:rsidRPr="001757EE">
        <w:t>информация:</w:t>
      </w:r>
    </w:p>
    <w:p w:rsidR="000D7EB7" w:rsidRPr="00551184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51184">
        <w:t>о месте нахождения и графике работы Администрации и ее структурных подразделений, ответственных за предоставление муниципальной услуги;</w:t>
      </w:r>
    </w:p>
    <w:p w:rsidR="000D7EB7" w:rsidRPr="00551184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51184">
        <w:t>справочные телефоны структурных подразделений Администрации, ответственных за предоставление муниципальной услуги, в том числе номер телефона-автоинформатора (при наличии);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51184">
        <w:t>адрес официального сайта, а также электронной почты и (или) формы обратной связи Администрации в сети «Интернет».</w:t>
      </w:r>
    </w:p>
    <w:p w:rsidR="000D7EB7" w:rsidRPr="001757EE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757EE">
        <w:t>1.10. В залах</w:t>
      </w:r>
      <w:r>
        <w:t xml:space="preserve"> ожидания Администрации</w:t>
      </w:r>
      <w:r w:rsidRPr="001757EE">
        <w:t xml:space="preserve"> размещаются нормативные</w:t>
      </w:r>
      <w:r>
        <w:t xml:space="preserve"> </w:t>
      </w:r>
      <w:r w:rsidRPr="001757EE">
        <w:t>правовые акты, регулирующие порядок</w:t>
      </w:r>
      <w:r>
        <w:t xml:space="preserve"> предоставления муниципальной</w:t>
      </w:r>
      <w:r w:rsidRPr="001757EE">
        <w:t xml:space="preserve"> услуги, в том числе Административный регламент, котор</w:t>
      </w:r>
      <w:r>
        <w:t xml:space="preserve">ые по </w:t>
      </w:r>
      <w:r w:rsidRPr="001757EE">
        <w:t>требованию заявителя предоставляются ему для ознакомления.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1.11</w:t>
      </w:r>
      <w:r w:rsidRPr="001757EE">
        <w:t>. Информация о ходе рассмот</w:t>
      </w:r>
      <w:r>
        <w:t xml:space="preserve">рения заявления о предоставлении </w:t>
      </w:r>
      <w:r w:rsidRPr="001757EE">
        <w:t>муниципаль</w:t>
      </w:r>
      <w:r>
        <w:t>ной</w:t>
      </w:r>
      <w:r w:rsidRPr="001757EE">
        <w:t xml:space="preserve"> услуги</w:t>
      </w:r>
      <w:r>
        <w:t xml:space="preserve"> и о результатах предоставления муниципальной</w:t>
      </w:r>
      <w:r w:rsidRPr="001757EE">
        <w:t xml:space="preserve"> услуги може</w:t>
      </w:r>
      <w:r>
        <w:t xml:space="preserve">т быть получена заявителем (его </w:t>
      </w:r>
      <w:r w:rsidRPr="001757EE">
        <w:t xml:space="preserve">представителем) в личном кабинете на </w:t>
      </w:r>
      <w:r>
        <w:t xml:space="preserve">ЕПГУ, а также в соответствующем </w:t>
      </w:r>
      <w:r w:rsidRPr="001757EE">
        <w:t>структурном подр</w:t>
      </w:r>
      <w:r>
        <w:t>азделении Администрации</w:t>
      </w:r>
      <w:r w:rsidRPr="001757EE">
        <w:t xml:space="preserve"> при обращении заявит</w:t>
      </w:r>
      <w:r>
        <w:t xml:space="preserve">еля </w:t>
      </w:r>
      <w:r w:rsidRPr="001757EE">
        <w:t>лично, по телефону посредством электронной почты.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Pr="0051355E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  <w:r w:rsidRPr="0051355E">
        <w:rPr>
          <w:b/>
        </w:rPr>
        <w:t>Порядок, форма, место размещения и способы получения справочной информации</w:t>
      </w:r>
    </w:p>
    <w:p w:rsidR="000D7EB7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</w:rPr>
      </w:pPr>
      <w:bookmarkStart w:id="0" w:name="Par20"/>
      <w:bookmarkEnd w:id="0"/>
    </w:p>
    <w:p w:rsidR="000D7EB7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</w:rPr>
      </w:pPr>
      <w:r w:rsidRPr="0051355E">
        <w:rPr>
          <w:bCs/>
        </w:rPr>
        <w:t>1.12.</w:t>
      </w:r>
      <w:r>
        <w:rPr>
          <w:bCs/>
        </w:rPr>
        <w:t xml:space="preserve"> Справочная информация об Администрации, структурных подразделениях, предоставляющих муниципальную услугу, размещена на:</w:t>
      </w:r>
    </w:p>
    <w:p w:rsidR="000D7EB7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</w:rPr>
      </w:pPr>
      <w:r>
        <w:rPr>
          <w:bCs/>
        </w:rPr>
        <w:t>информационных стендах Администрации;</w:t>
      </w:r>
    </w:p>
    <w:p w:rsidR="000D7EB7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</w:rPr>
      </w:pPr>
      <w:r>
        <w:rPr>
          <w:bCs/>
        </w:rPr>
        <w:t>официальном сайте Администрации;</w:t>
      </w:r>
    </w:p>
    <w:p w:rsidR="000D7EB7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</w:rPr>
      </w:pPr>
      <w:r>
        <w:rPr>
          <w:bCs/>
        </w:rPr>
        <w:t>на ЕПГУ.</w:t>
      </w:r>
    </w:p>
    <w:p w:rsidR="000D7EB7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</w:rPr>
      </w:pPr>
      <w:r>
        <w:rPr>
          <w:bCs/>
        </w:rPr>
        <w:t>Справочной является информация:</w:t>
      </w:r>
    </w:p>
    <w:p w:rsidR="000D7EB7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</w:rPr>
      </w:pPr>
      <w:r>
        <w:rPr>
          <w:bCs/>
        </w:rPr>
        <w:t>о месте нахождения и графике работы Администрации, предоставляющей муниципальную услугу, государственных и муниципальных органов и организаций, обращение в которые необходимо для получения муниципальной услуги;</w:t>
      </w:r>
    </w:p>
    <w:p w:rsidR="000D7EB7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</w:rPr>
      </w:pPr>
      <w:r>
        <w:rPr>
          <w:bCs/>
        </w:rPr>
        <w:t>справочные телефоны структурных подразделений Администрации, предоставляющих муниципальную услугу, организаций, участвующих в предоставлении муниципальной услуги;</w:t>
      </w:r>
    </w:p>
    <w:p w:rsidR="000D7EB7" w:rsidRDefault="000D7EB7" w:rsidP="00F50C2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</w:rPr>
      </w:pPr>
      <w:r>
        <w:rPr>
          <w:bCs/>
        </w:rPr>
        <w:t xml:space="preserve">адреса электронной почты и (или) формы обратной связи Администрации, предоставляющей муниципальную услугу. </w:t>
      </w:r>
    </w:p>
    <w:p w:rsidR="000D7EB7" w:rsidRPr="0051355E" w:rsidRDefault="000D7EB7" w:rsidP="0051355E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Cs/>
        </w:rPr>
      </w:pP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>II. Стандарт предоставления муниципальной услуги</w:t>
      </w: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</w:rPr>
      </w:pPr>
      <w:r w:rsidRPr="00B14E3F">
        <w:rPr>
          <w:b/>
          <w:bCs/>
        </w:rPr>
        <w:t>Наименование муниципальной услуги</w:t>
      </w: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</w:rPr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</w:pPr>
      <w:r w:rsidRPr="00696B18">
        <w:t xml:space="preserve">2.1. </w:t>
      </w:r>
      <w:r>
        <w:t>Муниципальная</w:t>
      </w:r>
      <w:r w:rsidRPr="00696B18">
        <w:t xml:space="preserve"> услуга «Предоставление жилого</w:t>
      </w:r>
      <w:r>
        <w:t xml:space="preserve"> </w:t>
      </w:r>
      <w:r w:rsidRPr="00696B18">
        <w:t>помещения по договору социального найма».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</w:pPr>
    </w:p>
    <w:p w:rsidR="000D7EB7" w:rsidRDefault="000D7EB7" w:rsidP="00696B1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</w:rPr>
      </w:pPr>
      <w:r w:rsidRPr="00B14E3F">
        <w:rPr>
          <w:b/>
        </w:rPr>
        <w:t>Наименование органа местного самоуправления (организации), предоставляющего(-щей) муниципальную услугу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jc w:val="both"/>
      </w:pPr>
    </w:p>
    <w:p w:rsidR="000D7EB7" w:rsidRPr="004F3A79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>
        <w:t>2.2. М</w:t>
      </w:r>
      <w:r w:rsidRPr="00696B18">
        <w:t>униципальная услуга предоставляется</w:t>
      </w:r>
      <w:r>
        <w:t xml:space="preserve"> Администрацией сельского поселения Тавларовский сельсовет МР Буздякский район РБ</w:t>
      </w:r>
      <w:r w:rsidRPr="004F3A79">
        <w:t xml:space="preserve"> (далее – Администрация).</w:t>
      </w:r>
    </w:p>
    <w:p w:rsidR="000D7EB7" w:rsidRPr="00696B18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2.3. </w:t>
      </w:r>
      <w:r w:rsidRPr="00696B18">
        <w:t xml:space="preserve">При </w:t>
      </w:r>
      <w:r>
        <w:t xml:space="preserve">предоставлении </w:t>
      </w:r>
      <w:r w:rsidRPr="00696B18">
        <w:t xml:space="preserve">муниципальной </w:t>
      </w:r>
      <w:r>
        <w:t>услуги Администрация</w:t>
      </w:r>
      <w:r w:rsidRPr="00696B18">
        <w:t xml:space="preserve"> взаимодействует с:</w:t>
      </w:r>
    </w:p>
    <w:p w:rsidR="000D7EB7" w:rsidRPr="00696B18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696B18">
        <w:t>2.3.1. Федеральной налоговой службой в части получения сведений из</w:t>
      </w:r>
    </w:p>
    <w:p w:rsidR="000D7EB7" w:rsidRPr="00696B18" w:rsidRDefault="000D7EB7" w:rsidP="00696B18">
      <w:pPr>
        <w:autoSpaceDE w:val="0"/>
        <w:autoSpaceDN w:val="0"/>
        <w:adjustRightInd w:val="0"/>
        <w:spacing w:after="0" w:line="240" w:lineRule="auto"/>
        <w:jc w:val="both"/>
      </w:pPr>
      <w:r w:rsidRPr="00696B18">
        <w:t>Единого государственного реестра записей</w:t>
      </w:r>
      <w:r>
        <w:t xml:space="preserve"> актов гражданского состояния о </w:t>
      </w:r>
      <w:r w:rsidRPr="00696B18">
        <w:t>рождении, о з</w:t>
      </w:r>
      <w:r>
        <w:t>аключении брака, о расторжении брака, о перемене фамилии, имени, отчества (при их наличии)</w:t>
      </w:r>
      <w:r w:rsidRPr="00696B18">
        <w:t>.</w:t>
      </w:r>
    </w:p>
    <w:p w:rsidR="000D7EB7" w:rsidRPr="00696B18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696B18">
        <w:t>2.3.2. Министерством внутренних дел Российской Федерации в части</w:t>
      </w:r>
      <w:r>
        <w:t xml:space="preserve"> </w:t>
      </w:r>
      <w:r w:rsidRPr="00696B18">
        <w:t>получения сведений, подтверждающих дейст</w:t>
      </w:r>
      <w:r>
        <w:t xml:space="preserve">вительность паспорта Российской </w:t>
      </w:r>
      <w:r w:rsidRPr="00696B18">
        <w:t>Федерации и место жительства.</w:t>
      </w:r>
    </w:p>
    <w:p w:rsidR="000D7EB7" w:rsidRPr="00696B18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696B18">
        <w:t>2.3.3</w:t>
      </w:r>
      <w:r>
        <w:t>. Фондом пенсионного и социального страхования Российской Федерации</w:t>
      </w:r>
      <w:r w:rsidRPr="00696B18">
        <w:t xml:space="preserve"> в части проверки</w:t>
      </w:r>
      <w:r>
        <w:t xml:space="preserve"> </w:t>
      </w:r>
      <w:r w:rsidRPr="00696B18">
        <w:t xml:space="preserve">соответствия фамильно-именной группы, даты рождения, </w:t>
      </w:r>
      <w:r w:rsidRPr="00F66C49">
        <w:t>страхово</w:t>
      </w:r>
      <w:r>
        <w:t>го</w:t>
      </w:r>
      <w:r w:rsidRPr="00F66C49">
        <w:t xml:space="preserve"> номер</w:t>
      </w:r>
      <w:r>
        <w:t>а</w:t>
      </w:r>
      <w:r w:rsidRPr="00F66C49">
        <w:t xml:space="preserve"> индивидуального лицевого счёта</w:t>
      </w:r>
      <w:r>
        <w:t xml:space="preserve"> (далее – </w:t>
      </w:r>
      <w:r w:rsidRPr="00696B18">
        <w:t>СНИЛС</w:t>
      </w:r>
      <w:r>
        <w:t>)</w:t>
      </w:r>
      <w:r w:rsidRPr="00696B18">
        <w:t>.</w:t>
      </w:r>
    </w:p>
    <w:p w:rsidR="000D7EB7" w:rsidRPr="00696B18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696B18">
        <w:t>2.3.4. Федеральной служб</w:t>
      </w:r>
      <w:r>
        <w:t>ой</w:t>
      </w:r>
      <w:r w:rsidRPr="00696B18">
        <w:t xml:space="preserve"> государственной регистрации, кадастра и</w:t>
      </w:r>
      <w:r>
        <w:t xml:space="preserve"> </w:t>
      </w:r>
      <w:r w:rsidRPr="00696B18">
        <w:t>картографии в части получения сведений из Единого государственного реестра</w:t>
      </w:r>
      <w:r>
        <w:t xml:space="preserve"> </w:t>
      </w:r>
      <w:r w:rsidRPr="00696B18">
        <w:t>недвижимости на имеющиеся объекты недвижимости.</w:t>
      </w:r>
    </w:p>
    <w:p w:rsidR="000D7EB7" w:rsidRPr="004F3A79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696B18">
        <w:t xml:space="preserve">2.4. При </w:t>
      </w:r>
      <w:r>
        <w:t xml:space="preserve">предоставлении </w:t>
      </w:r>
      <w:r w:rsidRPr="00696B18">
        <w:t>муниципальной</w:t>
      </w:r>
      <w:r>
        <w:t xml:space="preserve"> </w:t>
      </w:r>
      <w:r w:rsidRPr="00696B18">
        <w:t>услуги</w:t>
      </w:r>
      <w:r>
        <w:t xml:space="preserve"> Администрации</w:t>
      </w:r>
      <w:r w:rsidRPr="00696B18">
        <w:t xml:space="preserve"> запрещается требо</w:t>
      </w:r>
      <w:r>
        <w:t xml:space="preserve">вать от заявителя осуществления </w:t>
      </w:r>
      <w:r w:rsidRPr="00696B18">
        <w:t>действий, в том числе согласований, необходимы</w:t>
      </w:r>
      <w:r>
        <w:t xml:space="preserve">х для получения </w:t>
      </w:r>
      <w:r w:rsidRPr="00696B18">
        <w:t>муниципальной услуги и связанных с об</w:t>
      </w:r>
      <w:r>
        <w:t xml:space="preserve">ращением в иные государственные </w:t>
      </w:r>
      <w:r w:rsidRPr="00696B18">
        <w:t xml:space="preserve">органы и организации, за исключением получения </w:t>
      </w:r>
      <w:r>
        <w:t xml:space="preserve">услуг, включенных в перечень </w:t>
      </w:r>
      <w:r w:rsidRPr="00696B18">
        <w:t>услуг, которые являются необходимыми и о</w:t>
      </w:r>
      <w:r>
        <w:t>бязательными для предоставления муниципальной</w:t>
      </w:r>
      <w:r w:rsidRPr="00696B18">
        <w:t xml:space="preserve"> услуги.</w:t>
      </w:r>
    </w:p>
    <w:p w:rsidR="000D7EB7" w:rsidRPr="00B14E3F" w:rsidRDefault="000D7EB7" w:rsidP="004F3A79">
      <w:pPr>
        <w:autoSpaceDE w:val="0"/>
        <w:autoSpaceDN w:val="0"/>
        <w:adjustRightInd w:val="0"/>
        <w:spacing w:after="0" w:line="240" w:lineRule="auto"/>
        <w:jc w:val="both"/>
      </w:pP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  <w:r w:rsidRPr="00B14E3F">
        <w:rPr>
          <w:b/>
          <w:bCs/>
        </w:rPr>
        <w:t>Описание результата предоставления муниципальной услуги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Pr="004F3A79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F3A79">
        <w:t xml:space="preserve">2.5. Результатом </w:t>
      </w:r>
      <w:r>
        <w:t xml:space="preserve">предоставления </w:t>
      </w:r>
      <w:r w:rsidRPr="004F3A79">
        <w:t>муниципальной</w:t>
      </w:r>
      <w:r>
        <w:t xml:space="preserve"> </w:t>
      </w:r>
      <w:r w:rsidRPr="004F3A79">
        <w:t>услуги</w:t>
      </w:r>
      <w:r>
        <w:t xml:space="preserve"> </w:t>
      </w:r>
      <w:r w:rsidRPr="004F3A79">
        <w:t>является:</w:t>
      </w:r>
    </w:p>
    <w:p w:rsidR="000D7EB7" w:rsidRPr="004F3A79" w:rsidRDefault="000D7EB7" w:rsidP="00650560">
      <w:pPr>
        <w:autoSpaceDE w:val="0"/>
        <w:autoSpaceDN w:val="0"/>
        <w:adjustRightInd w:val="0"/>
        <w:spacing w:after="0" w:line="240" w:lineRule="auto"/>
        <w:ind w:firstLine="708"/>
        <w:jc w:val="both"/>
      </w:pPr>
      <w:r w:rsidRPr="004F3A79">
        <w:t>2.5.1</w:t>
      </w:r>
      <w:r w:rsidRPr="004F3A79">
        <w:rPr>
          <w:i/>
          <w:iCs/>
        </w:rPr>
        <w:t xml:space="preserve">. </w:t>
      </w:r>
      <w:r>
        <w:t xml:space="preserve">Постановление Администрации о предоставлении жилого помещения по договору социального найма </w:t>
      </w:r>
      <w:r w:rsidRPr="004F3A79">
        <w:t>по форме, согласно Приложению № 1</w:t>
      </w:r>
      <w:r>
        <w:t xml:space="preserve"> к настоящему Административному </w:t>
      </w:r>
      <w:r w:rsidRPr="004F3A79">
        <w:t>регламенту</w:t>
      </w:r>
      <w:r>
        <w:t xml:space="preserve"> с приложением п</w:t>
      </w:r>
      <w:r w:rsidRPr="004F3A79">
        <w:t>роект</w:t>
      </w:r>
      <w:r>
        <w:t>а</w:t>
      </w:r>
      <w:r w:rsidRPr="004F3A79">
        <w:t xml:space="preserve"> Договора социального найма жилого помещения, согласно</w:t>
      </w:r>
      <w:r>
        <w:t xml:space="preserve"> </w:t>
      </w:r>
      <w:r w:rsidRPr="004F3A79">
        <w:t>Приложению № 5 к настоящему Административному регламенту.</w:t>
      </w:r>
    </w:p>
    <w:p w:rsidR="000D7EB7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F3A79">
        <w:t>2.5.</w:t>
      </w:r>
      <w:r>
        <w:t>2</w:t>
      </w:r>
      <w:r w:rsidRPr="004F3A79">
        <w:t xml:space="preserve">. Решение об отказе в </w:t>
      </w:r>
      <w:r>
        <w:t xml:space="preserve">предоставлении муниципальной </w:t>
      </w:r>
      <w:r w:rsidRPr="004F3A79">
        <w:t>услуги по форме, согласно Приложению № 3</w:t>
      </w:r>
      <w:r>
        <w:t xml:space="preserve"> к настоящему Административному </w:t>
      </w:r>
      <w:r w:rsidRPr="004F3A79">
        <w:t>регламенту.</w:t>
      </w:r>
    </w:p>
    <w:p w:rsidR="000D7EB7" w:rsidRPr="004F3A79" w:rsidRDefault="000D7EB7" w:rsidP="00090A93">
      <w:pPr>
        <w:autoSpaceDE w:val="0"/>
        <w:autoSpaceDN w:val="0"/>
        <w:adjustRightInd w:val="0"/>
        <w:spacing w:after="0" w:line="240" w:lineRule="auto"/>
        <w:jc w:val="both"/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 xml:space="preserve">Срок предоставления </w:t>
      </w:r>
      <w:r w:rsidRPr="00B14E3F">
        <w:rPr>
          <w:b/>
        </w:rPr>
        <w:t>муниципальной</w:t>
      </w:r>
      <w:r w:rsidRPr="00B14E3F">
        <w:rPr>
          <w:b/>
          <w:bCs/>
        </w:rPr>
        <w:t xml:space="preserve"> услуги, в том числе с учетом необходимости обращения в организации, участвующие в предоставлении </w:t>
      </w:r>
      <w:r w:rsidRPr="00B14E3F">
        <w:rPr>
          <w:b/>
        </w:rPr>
        <w:t>муниципальной</w:t>
      </w:r>
      <w:r w:rsidRPr="00B14E3F">
        <w:rPr>
          <w:b/>
          <w:bCs/>
        </w:rPr>
        <w:t xml:space="preserve"> услуги, срок приостановления предоставления</w:t>
      </w:r>
      <w:r w:rsidRPr="00B14E3F">
        <w:rPr>
          <w:b/>
        </w:rPr>
        <w:t xml:space="preserve"> муниципальной</w:t>
      </w:r>
      <w:r w:rsidRPr="00B14E3F">
        <w:rPr>
          <w:b/>
          <w:bCs/>
        </w:rPr>
        <w:t xml:space="preserve">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</w:t>
      </w:r>
      <w:r>
        <w:rPr>
          <w:b/>
          <w:bCs/>
        </w:rPr>
        <w:t xml:space="preserve">                  </w:t>
      </w:r>
      <w:r w:rsidRPr="00B14E3F">
        <w:rPr>
          <w:b/>
          <w:bCs/>
        </w:rPr>
        <w:t xml:space="preserve"> </w:t>
      </w:r>
      <w:r w:rsidRPr="00B14E3F">
        <w:rPr>
          <w:b/>
        </w:rPr>
        <w:t>муниципальной</w:t>
      </w:r>
      <w:r w:rsidRPr="00B14E3F">
        <w:rPr>
          <w:b/>
          <w:bCs/>
        </w:rPr>
        <w:t xml:space="preserve"> услуги</w:t>
      </w: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:rsidR="000D7EB7" w:rsidRPr="004F3A79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F3A79">
        <w:t xml:space="preserve">2.6. </w:t>
      </w:r>
      <w:r>
        <w:t xml:space="preserve">Администрация </w:t>
      </w:r>
      <w:r w:rsidRPr="004F3A79">
        <w:t>в течение 25 рабочих дней со дня регистрации</w:t>
      </w:r>
      <w:r>
        <w:t xml:space="preserve"> </w:t>
      </w:r>
      <w:r w:rsidRPr="004F3A79">
        <w:t>заявления и документов, необходимых для предос</w:t>
      </w:r>
      <w:r>
        <w:t xml:space="preserve">тавления </w:t>
      </w:r>
      <w:r w:rsidRPr="004F3A79">
        <w:t xml:space="preserve">муниципальной </w:t>
      </w:r>
      <w:r>
        <w:t>услуги в Администрации</w:t>
      </w:r>
      <w:r w:rsidRPr="004F3A79">
        <w:t>, направляет заявителю</w:t>
      </w:r>
      <w:r>
        <w:t xml:space="preserve"> </w:t>
      </w:r>
      <w:r w:rsidRPr="004F3A79">
        <w:t>способом указанном в заявлении один из результатов, указанных в пункте 2.5</w:t>
      </w:r>
      <w:r>
        <w:t xml:space="preserve"> </w:t>
      </w:r>
      <w:r w:rsidRPr="004F3A79">
        <w:t>Административного регламента.</w:t>
      </w: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:rsidR="000D7EB7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2.7</w:t>
      </w:r>
      <w:r w:rsidRPr="004F3A79">
        <w:t>. Перечень нормативных правовых актов, регулирующих предоставление</w:t>
      </w:r>
      <w:r>
        <w:t xml:space="preserve"> </w:t>
      </w:r>
      <w:r w:rsidRPr="004F3A79">
        <w:t>муниципальной услу</w:t>
      </w:r>
      <w:r>
        <w:t xml:space="preserve">ги (с указанием их реквизитов и </w:t>
      </w:r>
      <w:r w:rsidRPr="004F3A79">
        <w:t>источни</w:t>
      </w:r>
      <w:r>
        <w:t>ков официального опубликования) размещен</w:t>
      </w:r>
      <w:r w:rsidRPr="004F3A79">
        <w:t xml:space="preserve"> в федеральной государственной</w:t>
      </w:r>
      <w:r>
        <w:t xml:space="preserve"> </w:t>
      </w:r>
      <w:r w:rsidRPr="004F3A79">
        <w:t>информационной системе «Федер</w:t>
      </w:r>
      <w:r>
        <w:t xml:space="preserve">альный реестр государственных и </w:t>
      </w:r>
      <w:r w:rsidRPr="004F3A79">
        <w:t>муниципальных услуг (функций)» и на ЕПГУ.</w:t>
      </w:r>
    </w:p>
    <w:p w:rsidR="000D7EB7" w:rsidRPr="004F3A79" w:rsidRDefault="000D7EB7" w:rsidP="004F3A79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:rsidR="000D7EB7" w:rsidRPr="00782F3A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</w:t>
      </w:r>
      <w:r w:rsidRPr="00782F3A">
        <w:t xml:space="preserve">. </w:t>
      </w:r>
      <w:r>
        <w:t>Для получения муниципальной</w:t>
      </w:r>
      <w:r w:rsidRPr="00782F3A">
        <w:t xml:space="preserve"> услуги заявитель</w:t>
      </w:r>
      <w:r>
        <w:t xml:space="preserve"> </w:t>
      </w:r>
      <w:r w:rsidRPr="00782F3A">
        <w:t>представляет:</w:t>
      </w:r>
    </w:p>
    <w:p w:rsidR="000D7EB7" w:rsidRPr="00782F3A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</w:t>
      </w:r>
      <w:r w:rsidRPr="00782F3A">
        <w:t xml:space="preserve">.1. Заявление о </w:t>
      </w:r>
      <w:r>
        <w:t>предоставлении муниципальной</w:t>
      </w:r>
      <w:r w:rsidRPr="00782F3A">
        <w:t xml:space="preserve"> услуги</w:t>
      </w:r>
      <w:r>
        <w:t xml:space="preserve"> </w:t>
      </w:r>
      <w:r w:rsidRPr="00782F3A">
        <w:t xml:space="preserve">по форме, согласно Приложению № 4 </w:t>
      </w:r>
      <w:r>
        <w:t xml:space="preserve">к настоящему Административному </w:t>
      </w:r>
      <w:r w:rsidRPr="00782F3A">
        <w:t>регламенту.</w:t>
      </w:r>
    </w:p>
    <w:p w:rsidR="000D7EB7" w:rsidRPr="00782F3A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82F3A">
        <w:t>В заявлении также указывается один из следующих способов направления</w:t>
      </w:r>
      <w:r>
        <w:t xml:space="preserve"> </w:t>
      </w:r>
      <w:r w:rsidRPr="00782F3A">
        <w:t xml:space="preserve">результата </w:t>
      </w:r>
      <w:r>
        <w:t>предоставления муниципальной</w:t>
      </w:r>
      <w:r w:rsidRPr="00782F3A">
        <w:t xml:space="preserve"> услуги:</w:t>
      </w:r>
    </w:p>
    <w:p w:rsidR="000D7EB7" w:rsidRDefault="000D7EB7" w:rsidP="0065056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 виде бумажного документа, который заявитель получает непосредственно в Администрации (в случае подачи заявления и документов непосредственно в Администрации, в форме электронных документов посредством ЕПГУ);</w:t>
      </w:r>
    </w:p>
    <w:p w:rsidR="000D7EB7" w:rsidRDefault="000D7EB7" w:rsidP="00650560">
      <w:pPr>
        <w:spacing w:after="0" w:line="240" w:lineRule="auto"/>
        <w:ind w:firstLine="540"/>
        <w:jc w:val="both"/>
      </w:pPr>
      <w:r>
        <w:t>в виде электронного документа, который направляется заявителю в «Личный кабинет» на ЕПГУ (в случае подачи заявления и документов в форме электронных документов посредством ЕПГУ).</w:t>
      </w:r>
    </w:p>
    <w:p w:rsidR="000D7EB7" w:rsidRPr="00782F3A" w:rsidRDefault="000D7EB7" w:rsidP="0065056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</w:t>
      </w:r>
      <w:r w:rsidRPr="00782F3A">
        <w:t>.2. Документ, удостоверяющий личность заявителя, представителя.</w:t>
      </w:r>
    </w:p>
    <w:p w:rsidR="000D7EB7" w:rsidRPr="00782F3A" w:rsidRDefault="000D7EB7" w:rsidP="00650560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82F3A">
        <w:t>В случае направления заявления посредством ЕПГУ сведения из документа,</w:t>
      </w:r>
      <w:r>
        <w:t xml:space="preserve"> </w:t>
      </w:r>
      <w:r w:rsidRPr="00782F3A">
        <w:t>удостоверяющего личность заявителя,</w:t>
      </w:r>
      <w:r>
        <w:t xml:space="preserve"> представителя, проверяются при </w:t>
      </w:r>
      <w:r w:rsidRPr="00782F3A">
        <w:t>подтверждении учетной записи в Единой сист</w:t>
      </w:r>
      <w:r>
        <w:t xml:space="preserve">еме идентификации и </w:t>
      </w:r>
      <w:r w:rsidRPr="00782F3A">
        <w:t>аутентификации (далее – ЕСИА).</w:t>
      </w:r>
    </w:p>
    <w:p w:rsidR="000D7EB7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2.8.3. Документ, подтверждающий полномочия представителя.</w:t>
      </w:r>
    </w:p>
    <w:p w:rsidR="000D7EB7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 случае</w:t>
      </w:r>
      <w:r w:rsidRPr="00C74823">
        <w:t xml:space="preserve"> </w:t>
      </w:r>
      <w:r w:rsidRPr="00782F3A">
        <w:t>направления заявления посредством ЕПГУ</w:t>
      </w:r>
      <w:r w:rsidRPr="00C74823">
        <w:t xml:space="preserve"> </w:t>
      </w:r>
      <w:r w:rsidRPr="00782F3A">
        <w:t>документ, подтвержда</w:t>
      </w:r>
      <w:r>
        <w:t xml:space="preserve">ющий полномочия представителя, </w:t>
      </w:r>
      <w:r w:rsidRPr="00782F3A">
        <w:t>должен быть подписан усиленн</w:t>
      </w:r>
      <w:r>
        <w:t xml:space="preserve">ой квалификационной электронной </w:t>
      </w:r>
      <w:r w:rsidRPr="00782F3A">
        <w:t>подписью нотариуса</w:t>
      </w:r>
      <w:r>
        <w:t>.</w:t>
      </w:r>
    </w:p>
    <w:p w:rsidR="000D7EB7" w:rsidRPr="00782F3A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</w:t>
      </w:r>
      <w:r w:rsidRPr="00782F3A">
        <w:t>.</w:t>
      </w:r>
      <w:r>
        <w:t>4</w:t>
      </w:r>
      <w:r w:rsidRPr="00782F3A">
        <w:t>. Документы, удостоверяющие личность членов семьи, достигших 14</w:t>
      </w:r>
      <w:r>
        <w:t xml:space="preserve"> </w:t>
      </w:r>
      <w:r w:rsidRPr="00782F3A">
        <w:t>летнего возраста.</w:t>
      </w:r>
    </w:p>
    <w:p w:rsidR="000D7EB7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</w:t>
      </w:r>
      <w:r w:rsidRPr="00782F3A">
        <w:t>.</w:t>
      </w:r>
      <w:r>
        <w:t>5</w:t>
      </w:r>
      <w:r w:rsidRPr="00782F3A">
        <w:t>. Документы, подтверждающие родство</w:t>
      </w:r>
      <w:r>
        <w:t xml:space="preserve"> заявителя и членов его семьи</w:t>
      </w:r>
      <w:r w:rsidRPr="00782F3A">
        <w:t>:</w:t>
      </w:r>
    </w:p>
    <w:p w:rsidR="000D7EB7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82F3A">
        <w:t xml:space="preserve"> свидетельство о рождении</w:t>
      </w:r>
      <w:r>
        <w:t xml:space="preserve"> ребенка (детей) (в том числе достигших возраста 14 лет), выданное компетентным органом иностранного государства, и его нотариально удостоверенный перевод на русский язык;</w:t>
      </w:r>
    </w:p>
    <w:p w:rsidR="000D7EB7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свидетельство о заключении брака, выданное компетентным органом иностранного государства, и его нотариально удостоверенный перевод на русский язык (при необходимости);</w:t>
      </w:r>
    </w:p>
    <w:p w:rsidR="000D7EB7" w:rsidRDefault="000D7EB7" w:rsidP="00F50C2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свидетельство о расторжении брака, выданное компетентным органом иностранного государства, и его нотариально удостоверенный перевод на русский язык (при необходимости);</w:t>
      </w:r>
    </w:p>
    <w:p w:rsidR="000D7EB7" w:rsidRDefault="000D7EB7" w:rsidP="00F50C2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свидетельство о перемене фамилии, имени, отчества (при наличии),</w:t>
      </w:r>
      <w:r w:rsidRPr="00F50C25">
        <w:t xml:space="preserve"> </w:t>
      </w:r>
      <w:r>
        <w:t>выданное компетентным органом иностранного государства, и его нотариально удостоверенный перевод на русский язык;</w:t>
      </w:r>
    </w:p>
    <w:p w:rsidR="000D7EB7" w:rsidRDefault="000D7EB7" w:rsidP="00F50C2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свидетельство об усыновлении, выданное органами записи актов гражданского состояния или консульскими учреждениями Российской Федерации (при необходимости);</w:t>
      </w:r>
    </w:p>
    <w:p w:rsidR="000D7EB7" w:rsidRDefault="000D7EB7" w:rsidP="00F50C2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копия вступившего в силу решения суда о признании гражданина членом семьи заявителя (при необходимости).</w:t>
      </w:r>
    </w:p>
    <w:p w:rsidR="000D7EB7" w:rsidRPr="00782F3A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</w:t>
      </w:r>
      <w:r w:rsidRPr="00782F3A">
        <w:t>.</w:t>
      </w:r>
      <w:r>
        <w:t>6</w:t>
      </w:r>
      <w:r w:rsidRPr="00782F3A">
        <w:t xml:space="preserve"> Договор найма жилого помещения - в случае, если заявитель или члены</w:t>
      </w:r>
      <w:r>
        <w:t xml:space="preserve"> </w:t>
      </w:r>
      <w:r w:rsidRPr="00782F3A">
        <w:t>семьи заявителя являются нанимателям</w:t>
      </w:r>
      <w:r>
        <w:t xml:space="preserve">и жилого помещения жилого фонда </w:t>
      </w:r>
      <w:r w:rsidRPr="00782F3A">
        <w:t>социального использования по договору найма, заключенного с организацией.</w:t>
      </w:r>
    </w:p>
    <w:p w:rsidR="000D7EB7" w:rsidRPr="00782F3A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</w:t>
      </w:r>
      <w:r w:rsidRPr="00782F3A">
        <w:t>.</w:t>
      </w:r>
      <w:r>
        <w:t>7</w:t>
      </w:r>
      <w:r w:rsidRPr="00782F3A">
        <w:t>. Правоустанавливающие документы на жилое помещение – в случае,</w:t>
      </w:r>
      <w:r>
        <w:t xml:space="preserve"> </w:t>
      </w:r>
      <w:r w:rsidRPr="00782F3A">
        <w:t xml:space="preserve">если право заявителя или членов семьи </w:t>
      </w:r>
      <w:r>
        <w:t xml:space="preserve">заявителя на жилое помещение не </w:t>
      </w:r>
      <w:r w:rsidRPr="00782F3A">
        <w:t>зарегистрировано в Едином государственном реестре недвижимости.</w:t>
      </w:r>
    </w:p>
    <w:p w:rsidR="000D7EB7" w:rsidRPr="00782F3A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</w:t>
      </w:r>
      <w:r w:rsidRPr="00782F3A">
        <w:t>.</w:t>
      </w:r>
      <w:r>
        <w:t>8</w:t>
      </w:r>
      <w:r w:rsidRPr="00782F3A">
        <w:t>. Обязательство от заявителя и всех совершеннолетних членов семьи об</w:t>
      </w:r>
      <w:r>
        <w:t xml:space="preserve"> </w:t>
      </w:r>
      <w:r w:rsidRPr="00782F3A">
        <w:t>освобождении жилого помещения, предостав</w:t>
      </w:r>
      <w:r>
        <w:t xml:space="preserve">ленного по договору социального </w:t>
      </w:r>
      <w:r w:rsidRPr="00782F3A">
        <w:t>найма – в случае, если планируется освобо</w:t>
      </w:r>
      <w:r>
        <w:t xml:space="preserve">дить занимаемое жилое помещение </w:t>
      </w:r>
      <w:r w:rsidRPr="00782F3A">
        <w:t>после предоставления нового жилого помещения.</w:t>
      </w:r>
    </w:p>
    <w:p w:rsidR="000D7EB7" w:rsidRPr="00782F3A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2.8</w:t>
      </w:r>
      <w:r w:rsidRPr="00782F3A">
        <w:t>.</w:t>
      </w:r>
      <w:r>
        <w:t>9</w:t>
      </w:r>
      <w:r w:rsidRPr="00782F3A">
        <w:t>. Медицинское заключение, подтверждающее наличие тяжелой формы</w:t>
      </w:r>
      <w:r>
        <w:t xml:space="preserve"> </w:t>
      </w:r>
      <w:r w:rsidRPr="00782F3A">
        <w:t>хронического заболевания – в случае, если за</w:t>
      </w:r>
      <w:r>
        <w:t xml:space="preserve">явитель страдает тяжелой формой </w:t>
      </w:r>
      <w:r w:rsidRPr="00782F3A">
        <w:t xml:space="preserve">хронического заболевания или проживает </w:t>
      </w:r>
      <w:r>
        <w:t xml:space="preserve">в квартире, занятой несколькими </w:t>
      </w:r>
      <w:r w:rsidRPr="00782F3A">
        <w:t>семьями, если в составе семьи имеется бол</w:t>
      </w:r>
      <w:r>
        <w:t xml:space="preserve">ьной, страдающий тяжелой формой </w:t>
      </w:r>
      <w:r w:rsidRPr="00782F3A">
        <w:t>хронического заболевания.</w:t>
      </w:r>
    </w:p>
    <w:p w:rsidR="000D7EB7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2.9</w:t>
      </w:r>
      <w:r w:rsidRPr="00782F3A">
        <w:t xml:space="preserve">. Заявления и прилагаемые документы, указанные в пункте </w:t>
      </w:r>
      <w:r>
        <w:t xml:space="preserve">2.8 </w:t>
      </w:r>
      <w:r w:rsidRPr="00782F3A">
        <w:t>настоящего Административного регламента, направляются (подаются) в</w:t>
      </w:r>
      <w:r>
        <w:t xml:space="preserve"> Администрацию лично, почтовым отправлением либо в </w:t>
      </w:r>
      <w:r w:rsidRPr="00782F3A">
        <w:t xml:space="preserve">электронной форме путем заполнения </w:t>
      </w:r>
      <w:r>
        <w:t>формы запроса через личный кабинет на ЕПГУ.</w:t>
      </w:r>
    </w:p>
    <w:p w:rsidR="000D7EB7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 случае личного обращения в Администрацию документы, указанные в подпункте 2.8 настоящего Административного регламента, представляются в копиях с предъявлением их оригиналов. При предъявлении только оригиналов документов должностное лицо Администрации, ответственное за прием и регистрацию документов, снимает их копии, заверяет надлежащим образом и возвращает оригиналы документов заявителю.</w:t>
      </w:r>
    </w:p>
    <w:p w:rsidR="000D7EB7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Заявление и документы (копии документов), представляемые посредством почтового отправления, должны направляться с описью вложения и уведомлением о вручении. Направление заявления и документов (копий документов) по почте осуществляется способом, позволяющим подтвердить факт и дату отправления. Обязанность подтверждения факта отправки заявления и документов (копий документов) лежит на заявителе.</w:t>
      </w:r>
    </w:p>
    <w:p w:rsidR="000D7EB7" w:rsidRPr="00782F3A" w:rsidRDefault="000D7EB7" w:rsidP="00C74823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782F3A">
        <w:t>В случае направления заявления посредством ЕПГУ формирование</w:t>
      </w:r>
      <w:r>
        <w:t xml:space="preserve"> </w:t>
      </w:r>
      <w:r w:rsidRPr="00782F3A">
        <w:t>заявления осуществляется посредством за</w:t>
      </w:r>
      <w:r>
        <w:t xml:space="preserve">полнения интерактивной формы на </w:t>
      </w:r>
      <w:r w:rsidRPr="00782F3A">
        <w:t>ЕПГУ без необходимости дополнительной подачи заявления в какой-</w:t>
      </w:r>
      <w:r>
        <w:t xml:space="preserve">либо иной </w:t>
      </w:r>
      <w:r w:rsidRPr="00782F3A">
        <w:t>форме</w:t>
      </w:r>
      <w:r w:rsidRPr="00462AF5">
        <w:t>.</w:t>
      </w:r>
    </w:p>
    <w:p w:rsidR="000D7EB7" w:rsidRPr="000E15F2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Заявление и приложенные к нему документы не должны содержать подчисток, приписок, зачеркнутых слов и иных неоговоренных исправлений, тексты в них должны быть написаны разборчиво, без сокращений.</w:t>
      </w:r>
    </w:p>
    <w:p w:rsidR="000D7EB7" w:rsidRPr="00782F3A" w:rsidRDefault="000D7EB7" w:rsidP="00782F3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</w:p>
    <w:p w:rsidR="000D7EB7" w:rsidRPr="00AC1871" w:rsidRDefault="000D7EB7" w:rsidP="00AC187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bookmarkStart w:id="1" w:name="Par0"/>
      <w:bookmarkEnd w:id="1"/>
      <w:r w:rsidRPr="00AC1871">
        <w:rPr>
          <w:b/>
        </w:rPr>
        <w:t>Исчерпывающий перечень документов и сведений, необходимых в</w:t>
      </w:r>
    </w:p>
    <w:p w:rsidR="000D7EB7" w:rsidRPr="00AC1871" w:rsidRDefault="000D7EB7" w:rsidP="00AC187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C1871">
        <w:rPr>
          <w:b/>
        </w:rPr>
        <w:t>соответствии с нормативными правовыми актами для предоставления</w:t>
      </w:r>
    </w:p>
    <w:p w:rsidR="000D7EB7" w:rsidRPr="00AC1871" w:rsidRDefault="000D7EB7" w:rsidP="00AC187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C1871">
        <w:rPr>
          <w:b/>
        </w:rPr>
        <w:t>муниципальной</w:t>
      </w:r>
      <w:r w:rsidRPr="00AC1871">
        <w:rPr>
          <w:b/>
          <w:bCs/>
        </w:rPr>
        <w:t xml:space="preserve"> </w:t>
      </w:r>
      <w:r w:rsidRPr="00AC1871">
        <w:rPr>
          <w:b/>
        </w:rPr>
        <w:t>услуги, которые находятся в распоряжении</w:t>
      </w:r>
    </w:p>
    <w:p w:rsidR="000D7EB7" w:rsidRDefault="000D7EB7" w:rsidP="00AC187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C1871">
        <w:rPr>
          <w:b/>
        </w:rPr>
        <w:t>государственных органов, органов местного</w:t>
      </w:r>
      <w:r>
        <w:rPr>
          <w:b/>
        </w:rPr>
        <w:t xml:space="preserve"> самоуправления и иных органов, </w:t>
      </w:r>
      <w:r w:rsidRPr="00AC1871">
        <w:rPr>
          <w:b/>
        </w:rPr>
        <w:t>участвующих в пре</w:t>
      </w:r>
      <w:r>
        <w:rPr>
          <w:b/>
        </w:rPr>
        <w:t>доставлении муниципальной</w:t>
      </w:r>
      <w:r w:rsidRPr="00AC1871">
        <w:rPr>
          <w:b/>
        </w:rPr>
        <w:t xml:space="preserve"> услуг</w:t>
      </w:r>
      <w:r>
        <w:rPr>
          <w:b/>
        </w:rPr>
        <w:t>и</w:t>
      </w:r>
    </w:p>
    <w:p w:rsidR="000D7EB7" w:rsidRPr="00AC1871" w:rsidRDefault="000D7EB7" w:rsidP="00AC187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0E15F2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2.10</w:t>
      </w:r>
      <w:r w:rsidRPr="000E15F2">
        <w:t>. Перечень документов и сведений, необходимых в соответствии с</w:t>
      </w:r>
    </w:p>
    <w:p w:rsidR="000D7EB7" w:rsidRPr="000E15F2" w:rsidRDefault="000D7EB7" w:rsidP="000E15F2">
      <w:pPr>
        <w:autoSpaceDE w:val="0"/>
        <w:autoSpaceDN w:val="0"/>
        <w:adjustRightInd w:val="0"/>
        <w:spacing w:after="0" w:line="240" w:lineRule="auto"/>
        <w:jc w:val="both"/>
      </w:pPr>
      <w:r w:rsidRPr="000E15F2">
        <w:t>нормативными правовыми актами для</w:t>
      </w:r>
      <w:r>
        <w:t xml:space="preserve"> предоставления муниципальной</w:t>
      </w:r>
      <w:r w:rsidRPr="000E15F2">
        <w:t xml:space="preserve"> услуги, которые находятся</w:t>
      </w:r>
      <w:r>
        <w:t xml:space="preserve"> в распоряжении государственных </w:t>
      </w:r>
      <w:r w:rsidRPr="000E15F2">
        <w:t>органов, органов местного самоуправления и иных органов, участвующих в</w:t>
      </w:r>
    </w:p>
    <w:p w:rsidR="000D7EB7" w:rsidRPr="000E15F2" w:rsidRDefault="000D7EB7" w:rsidP="000E15F2">
      <w:pPr>
        <w:autoSpaceDE w:val="0"/>
        <w:autoSpaceDN w:val="0"/>
        <w:adjustRightInd w:val="0"/>
        <w:spacing w:after="0" w:line="240" w:lineRule="auto"/>
        <w:jc w:val="both"/>
      </w:pPr>
      <w:r w:rsidRPr="000E15F2">
        <w:t>пре</w:t>
      </w:r>
      <w:r>
        <w:t>доставлении муниципальной</w:t>
      </w:r>
      <w:r w:rsidRPr="000E15F2">
        <w:t xml:space="preserve"> услуг</w:t>
      </w:r>
      <w:r>
        <w:t>и</w:t>
      </w:r>
      <w:r w:rsidRPr="000E15F2">
        <w:t xml:space="preserve"> в случае обращения:</w:t>
      </w:r>
    </w:p>
    <w:p w:rsidR="000D7EB7" w:rsidRPr="000E15F2" w:rsidRDefault="000D7EB7" w:rsidP="00A41D4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2.10</w:t>
      </w:r>
      <w:r w:rsidRPr="000E15F2">
        <w:t xml:space="preserve">.1. </w:t>
      </w:r>
      <w:r>
        <w:t>с</w:t>
      </w:r>
      <w:r w:rsidRPr="000E15F2">
        <w:t>ведения из Единого государ</w:t>
      </w:r>
      <w:r>
        <w:t xml:space="preserve">ственного реестра записей актов </w:t>
      </w:r>
      <w:r w:rsidRPr="000E15F2">
        <w:t>гражданского состояния</w:t>
      </w:r>
      <w:r>
        <w:t xml:space="preserve"> о рождении, о заключении брака, о расторжении брака, о перемене фамилии, имени, отчества (при наличии);</w:t>
      </w:r>
    </w:p>
    <w:p w:rsidR="000D7EB7" w:rsidRPr="000E15F2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2.10</w:t>
      </w:r>
      <w:r w:rsidRPr="000E15F2">
        <w:t xml:space="preserve">.2. </w:t>
      </w:r>
      <w:r>
        <w:t>п</w:t>
      </w:r>
      <w:r w:rsidRPr="000E15F2">
        <w:t>роверка соответствия фамильно-именной группы, даты рождения,</w:t>
      </w:r>
      <w:r>
        <w:t xml:space="preserve"> </w:t>
      </w:r>
      <w:r w:rsidRPr="000E15F2">
        <w:t>пола и СНИЛС;</w:t>
      </w:r>
    </w:p>
    <w:p w:rsidR="000D7EB7" w:rsidRPr="000E15F2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2.10</w:t>
      </w:r>
      <w:r w:rsidRPr="000E15F2">
        <w:t xml:space="preserve">.3. </w:t>
      </w:r>
      <w:r>
        <w:t>с</w:t>
      </w:r>
      <w:r w:rsidRPr="000E15F2">
        <w:t>ведения, подтверждающие действительность паспорта гражданина</w:t>
      </w:r>
      <w:r>
        <w:t xml:space="preserve"> </w:t>
      </w:r>
      <w:r w:rsidRPr="000E15F2">
        <w:t>Российской Федерации;</w:t>
      </w:r>
    </w:p>
    <w:p w:rsidR="000D7EB7" w:rsidRDefault="000D7EB7" w:rsidP="00F50C2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2.10</w:t>
      </w:r>
      <w:r w:rsidRPr="000E15F2">
        <w:t xml:space="preserve">.4. </w:t>
      </w:r>
      <w:r>
        <w:t>с</w:t>
      </w:r>
      <w:r w:rsidRPr="000E15F2">
        <w:t>ведения, подтверждаю</w:t>
      </w:r>
      <w:r>
        <w:t>щие место жительства членов семьи;</w:t>
      </w:r>
    </w:p>
    <w:p w:rsidR="000D7EB7" w:rsidRDefault="000D7EB7" w:rsidP="00F50C2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2.10.5. сведения из Единого государственного реестра недвижимости об объектах недвижимости.</w:t>
      </w:r>
    </w:p>
    <w:p w:rsidR="000D7EB7" w:rsidRPr="00A41D42" w:rsidRDefault="000D7EB7" w:rsidP="00A41D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:rsidR="000D7EB7" w:rsidRDefault="000D7EB7" w:rsidP="00A41D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  <w:r w:rsidRPr="00A41D42">
        <w:rPr>
          <w:b/>
        </w:rPr>
        <w:t>Указание на запрет требовать от заявителя</w:t>
      </w:r>
    </w:p>
    <w:p w:rsidR="000D7EB7" w:rsidRPr="00A41D42" w:rsidRDefault="000D7EB7" w:rsidP="00A41D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:rsidR="000D7EB7" w:rsidRPr="000E15F2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2.11</w:t>
      </w:r>
      <w:r w:rsidRPr="000E15F2">
        <w:t xml:space="preserve">. При </w:t>
      </w:r>
      <w:r>
        <w:t xml:space="preserve">предоставлении </w:t>
      </w:r>
      <w:r w:rsidRPr="000E15F2">
        <w:t>муниципальной</w:t>
      </w:r>
      <w:r>
        <w:t xml:space="preserve"> </w:t>
      </w:r>
      <w:r w:rsidRPr="000E15F2">
        <w:t>услуги</w:t>
      </w:r>
      <w:r>
        <w:t xml:space="preserve"> </w:t>
      </w:r>
      <w:r w:rsidRPr="000E15F2">
        <w:t>запрещается требовать от заявителя:</w:t>
      </w:r>
    </w:p>
    <w:p w:rsidR="000D7EB7" w:rsidRPr="000E15F2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2.11.1. п</w:t>
      </w:r>
      <w:r w:rsidRPr="000E15F2">
        <w:t>редставления документов и информации или осуществления</w:t>
      </w:r>
      <w:r>
        <w:t xml:space="preserve"> </w:t>
      </w:r>
      <w:r w:rsidRPr="000E15F2">
        <w:t>действий, представление или осущест</w:t>
      </w:r>
      <w:r>
        <w:t xml:space="preserve">вление которых не предусмотрено </w:t>
      </w:r>
      <w:r w:rsidRPr="000E15F2">
        <w:t xml:space="preserve">нормативными правовыми актами, регулирующими отношения, возникающие </w:t>
      </w:r>
      <w:r>
        <w:t xml:space="preserve">в </w:t>
      </w:r>
      <w:r w:rsidRPr="000E15F2">
        <w:t>связи с п</w:t>
      </w:r>
      <w:r>
        <w:t>редоставлением муниципальной услуги;</w:t>
      </w:r>
    </w:p>
    <w:p w:rsidR="000D7EB7" w:rsidRPr="000E15F2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2.11.2. п</w:t>
      </w:r>
      <w:r w:rsidRPr="000E15F2">
        <w:t>редставления документов и информации, которые в соответствии с</w:t>
      </w:r>
      <w:r>
        <w:t xml:space="preserve"> </w:t>
      </w:r>
      <w:r w:rsidRPr="000E15F2">
        <w:t xml:space="preserve">нормативными правовыми актами Российской Федерации и </w:t>
      </w:r>
      <w:r w:rsidRPr="000E15F2">
        <w:rPr>
          <w:iCs/>
        </w:rPr>
        <w:t>Республики Башкортостан</w:t>
      </w:r>
      <w:r w:rsidRPr="000E15F2">
        <w:t>, муниципальными правовыми актами на</w:t>
      </w:r>
      <w:r>
        <w:t xml:space="preserve">ходятся в распоряжении органов, </w:t>
      </w:r>
      <w:r w:rsidRPr="000E15F2">
        <w:t>п</w:t>
      </w:r>
      <w:r>
        <w:t xml:space="preserve">редоставляющих </w:t>
      </w:r>
      <w:r w:rsidRPr="000E15F2">
        <w:t xml:space="preserve">муниципальную </w:t>
      </w:r>
      <w:r>
        <w:t xml:space="preserve">услугу, государственных </w:t>
      </w:r>
      <w:r w:rsidRPr="000E15F2">
        <w:t>органов, органов местного самоупра</w:t>
      </w:r>
      <w:r>
        <w:t xml:space="preserve">вления и (или) подведомственных </w:t>
      </w:r>
      <w:r w:rsidRPr="000E15F2">
        <w:t>государственным органам и органам местн</w:t>
      </w:r>
      <w:r>
        <w:t xml:space="preserve">ого самоуправления организаций, </w:t>
      </w:r>
      <w:r w:rsidRPr="000E15F2">
        <w:t>участвующих в предоставлении муни</w:t>
      </w:r>
      <w:r>
        <w:t xml:space="preserve">ципальных услуг, за исключением </w:t>
      </w:r>
      <w:r w:rsidRPr="000E15F2">
        <w:t>документов, указанных в части 6 статьи 7 Феде</w:t>
      </w:r>
      <w:r>
        <w:t xml:space="preserve">рального закона от 27 июля 2010 </w:t>
      </w:r>
      <w:r w:rsidRPr="000E15F2">
        <w:t>года № 210-ФЗ «Об организации предоставления государс</w:t>
      </w:r>
      <w:r>
        <w:t xml:space="preserve">твенных и </w:t>
      </w:r>
      <w:r w:rsidRPr="000E15F2">
        <w:t>муниципальных услуг» (дале</w:t>
      </w:r>
      <w:r>
        <w:t>е – Федеральный закон № 210-ФЗ);</w:t>
      </w:r>
    </w:p>
    <w:p w:rsidR="000D7EB7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2.11.3.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законами;</w:t>
      </w:r>
    </w:p>
    <w:p w:rsidR="000D7EB7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2.11.4.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 выявление документально подтвержденного факта (признаков) ошибочного или противоправного действия (бездействия) должностного лица Администрации (Уполномоченного органа),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Администрации (Уполномоченного органа),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0D7EB7" w:rsidRDefault="000D7EB7" w:rsidP="000E15F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2.12. При предоставлении муниципальных услуг в электронной форме с использованием ЕПГУ запрещено: 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5 муниципальной услуги, опубликованной на ЕПГУ; 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ЕПГУ;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 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0D7EB7" w:rsidRDefault="000D7EB7" w:rsidP="00944F20">
      <w:pPr>
        <w:autoSpaceDE w:val="0"/>
        <w:autoSpaceDN w:val="0"/>
        <w:adjustRightInd w:val="0"/>
        <w:spacing w:after="0" w:line="240" w:lineRule="auto"/>
      </w:pP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944F20">
        <w:rPr>
          <w:b/>
        </w:rPr>
        <w:t>Исчерпывающий перечень оснований для отказа в приеме документов,</w:t>
      </w:r>
    </w:p>
    <w:p w:rsidR="000D7EB7" w:rsidRPr="00564F22" w:rsidRDefault="000D7EB7" w:rsidP="00944F2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944F20">
        <w:rPr>
          <w:b/>
        </w:rPr>
        <w:t>необходимых для</w:t>
      </w:r>
      <w:r>
        <w:rPr>
          <w:b/>
        </w:rPr>
        <w:t xml:space="preserve"> предоставления </w:t>
      </w:r>
      <w:r w:rsidRPr="00944F20">
        <w:rPr>
          <w:b/>
        </w:rPr>
        <w:t>муниципальной</w:t>
      </w:r>
      <w:r>
        <w:rPr>
          <w:b/>
          <w:bCs/>
        </w:rPr>
        <w:t xml:space="preserve"> </w:t>
      </w:r>
      <w:r w:rsidRPr="00944F20">
        <w:rPr>
          <w:b/>
        </w:rPr>
        <w:t>услуги</w:t>
      </w:r>
      <w:r w:rsidRPr="00564F22">
        <w:rPr>
          <w:b/>
        </w:rPr>
        <w:t xml:space="preserve"> </w:t>
      </w:r>
    </w:p>
    <w:p w:rsidR="000D7EB7" w:rsidRPr="00564F22" w:rsidRDefault="000D7EB7" w:rsidP="00944F2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2.13</w:t>
      </w:r>
      <w:r w:rsidRPr="00944F20">
        <w:t xml:space="preserve">. Основаниями для отказа в приеме к рассмотрению документов, необходимых для </w:t>
      </w:r>
      <w:r>
        <w:t xml:space="preserve">предоставления муниципальной </w:t>
      </w:r>
      <w:r w:rsidRPr="00944F20">
        <w:t>услуги, являются: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2.13</w:t>
      </w:r>
      <w:r w:rsidRPr="00944F20">
        <w:t xml:space="preserve">.1. </w:t>
      </w:r>
      <w:r>
        <w:t>Заявление о предоставлении муниципальной услуги подано в орган, не уполномоченный на его рассмотрение</w:t>
      </w:r>
      <w:r w:rsidRPr="00944F20">
        <w:t>.</w:t>
      </w:r>
    </w:p>
    <w:p w:rsidR="000D7EB7" w:rsidRPr="00944F20" w:rsidRDefault="000D7EB7" w:rsidP="00C74823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944F20">
        <w:t>2.1</w:t>
      </w:r>
      <w:r>
        <w:t>3</w:t>
      </w:r>
      <w:r w:rsidRPr="00944F20">
        <w:t>.2. Неполное заполнение обязательных полей в форме запроса о</w:t>
      </w:r>
      <w:r>
        <w:t xml:space="preserve"> </w:t>
      </w:r>
      <w:r w:rsidRPr="00944F20">
        <w:t xml:space="preserve">предоставлении </w:t>
      </w:r>
      <w:r>
        <w:t xml:space="preserve">муниципальной </w:t>
      </w:r>
      <w:r w:rsidRPr="00944F20">
        <w:t>услуги (недостоверное, неправильное).</w:t>
      </w:r>
    </w:p>
    <w:p w:rsidR="000D7EB7" w:rsidRPr="00944F20" w:rsidRDefault="000D7EB7" w:rsidP="00C74823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2.13</w:t>
      </w:r>
      <w:r w:rsidRPr="00944F20">
        <w:t>.3. Представление неполного комплекта документов.</w:t>
      </w:r>
    </w:p>
    <w:p w:rsidR="000D7EB7" w:rsidRPr="00944F20" w:rsidRDefault="000D7EB7" w:rsidP="00D1321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2.13</w:t>
      </w:r>
      <w:r w:rsidRPr="00944F20">
        <w:t>.4. Представленные документы утратили силу на момент обращения за</w:t>
      </w:r>
      <w:r>
        <w:t xml:space="preserve"> муниципальной </w:t>
      </w:r>
      <w:r w:rsidRPr="00944F20">
        <w:t>услугой (документ, удостоверяющий лич</w:t>
      </w:r>
      <w:r>
        <w:t>ность; документ, удостоверяющий полномочия представителя з</w:t>
      </w:r>
      <w:r w:rsidRPr="00944F20">
        <w:t>аявителя, в случ</w:t>
      </w:r>
      <w:r>
        <w:t xml:space="preserve">ае обращения за предоставлением муниципальной </w:t>
      </w:r>
      <w:r w:rsidRPr="00944F20">
        <w:t>услуги указанным лицом).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2.13</w:t>
      </w:r>
      <w:r w:rsidRPr="00944F20">
        <w:t>.5. Представленные документы содержат подчистки и исправления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jc w:val="both"/>
      </w:pPr>
      <w:r w:rsidRPr="00944F20">
        <w:t>текста, не заверенные в порядке, установленн</w:t>
      </w:r>
      <w:r>
        <w:t xml:space="preserve">ом законодательством Российской </w:t>
      </w:r>
      <w:r w:rsidRPr="00944F20">
        <w:t>Федерации.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2.13</w:t>
      </w:r>
      <w:r w:rsidRPr="00944F20">
        <w:t>.6. Подача заявления о предоставлении услуги и документов,</w:t>
      </w:r>
      <w:r>
        <w:t xml:space="preserve"> </w:t>
      </w:r>
      <w:r w:rsidRPr="00944F20">
        <w:t>необходимых для предоставления услуги, в электронной форме с нарушением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jc w:val="both"/>
      </w:pPr>
      <w:r w:rsidRPr="00944F20">
        <w:t>установленных требований.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2.13</w:t>
      </w:r>
      <w:r w:rsidRPr="00944F20">
        <w:t>.7. Представленные в электронной форме документы содержат</w:t>
      </w:r>
      <w:r>
        <w:t xml:space="preserve"> </w:t>
      </w:r>
      <w:r w:rsidRPr="00944F20">
        <w:t>повреждения, наличие которых не позволяет в полном объеме использовать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jc w:val="both"/>
      </w:pPr>
      <w:r w:rsidRPr="00944F20">
        <w:t xml:space="preserve">информацию и сведения, содержащиеся </w:t>
      </w:r>
      <w:r>
        <w:t xml:space="preserve">в документах для предоставления муниципальной </w:t>
      </w:r>
      <w:r w:rsidRPr="00944F20">
        <w:t>услуги.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2.13</w:t>
      </w:r>
      <w:r w:rsidRPr="00944F20">
        <w:t>.8. Заявление подано лицом, не имеющим полномочий представлять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jc w:val="both"/>
      </w:pPr>
      <w:r w:rsidRPr="00944F20">
        <w:t>интересы заявителя.</w:t>
      </w:r>
    </w:p>
    <w:p w:rsidR="000D7EB7" w:rsidRPr="00B14E3F" w:rsidRDefault="000D7EB7" w:rsidP="00696B18">
      <w:pPr>
        <w:spacing w:after="0" w:line="240" w:lineRule="auto"/>
        <w:ind w:firstLine="709"/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>Исчерпывающий перечень оснований для приостановления или отказа в предоставлении муниципальной услуги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2.14</w:t>
      </w:r>
      <w:r w:rsidRPr="00944F20">
        <w:t xml:space="preserve">. Основаниями для отказа в предоставлении </w:t>
      </w:r>
      <w:r>
        <w:t xml:space="preserve">муниципальной </w:t>
      </w:r>
      <w:r w:rsidRPr="00944F20">
        <w:t>услуги являются: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2.14</w:t>
      </w:r>
      <w:r w:rsidRPr="00944F20">
        <w:t>.1. Документы (сведения), представленные заявителем, противоречат</w:t>
      </w:r>
      <w:r>
        <w:t xml:space="preserve"> </w:t>
      </w:r>
      <w:r w:rsidRPr="00944F20">
        <w:t>документам (сведениям), полученным в рамках межведомстве</w:t>
      </w:r>
      <w:r>
        <w:t xml:space="preserve">нного </w:t>
      </w:r>
      <w:r w:rsidRPr="00944F20">
        <w:t>взаимодействия.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2.14</w:t>
      </w:r>
      <w:r w:rsidRPr="00944F20">
        <w:t>.2. Представленными документами и сведениями не подтверждается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jc w:val="both"/>
      </w:pPr>
      <w:r w:rsidRPr="00944F20">
        <w:t>право гражданина в предоставлении жилого помещения.</w:t>
      </w:r>
    </w:p>
    <w:p w:rsidR="000D7EB7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2.15. </w:t>
      </w:r>
      <w:r w:rsidRPr="00944F20">
        <w:t>Оснований для приостановлени</w:t>
      </w:r>
      <w:r>
        <w:t xml:space="preserve">я предоставления муниципальной </w:t>
      </w:r>
      <w:r w:rsidRPr="00944F20">
        <w:t>услуги законодательством Российск</w:t>
      </w:r>
      <w:r>
        <w:t xml:space="preserve">ой Федерации не </w:t>
      </w:r>
      <w:r w:rsidRPr="00944F20">
        <w:t>предусмотрено.</w:t>
      </w:r>
    </w:p>
    <w:p w:rsidR="000D7EB7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</w:t>
      </w:r>
      <w:r>
        <w:rPr>
          <w:b/>
          <w:bCs/>
        </w:rPr>
        <w:t xml:space="preserve"> в предоставлении                            муниципальной </w:t>
      </w:r>
      <w:r w:rsidRPr="00B14E3F">
        <w:rPr>
          <w:b/>
          <w:bCs/>
        </w:rPr>
        <w:t>услуги</w:t>
      </w: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:rsidR="000D7EB7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2.16</w:t>
      </w:r>
      <w:r w:rsidRPr="00944F20">
        <w:t>. Услуги, необходимые и обязательные для предоставления</w:t>
      </w:r>
      <w:r>
        <w:t xml:space="preserve"> муниципальной </w:t>
      </w:r>
      <w:r w:rsidRPr="00944F20">
        <w:t>услуги, отсутствуют.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B14E3F">
        <w:rPr>
          <w:b/>
          <w:bCs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  <w:r>
        <w:rPr>
          <w:b/>
          <w:bCs/>
        </w:rPr>
        <w:t xml:space="preserve"> </w:t>
      </w:r>
    </w:p>
    <w:p w:rsidR="000D7EB7" w:rsidRPr="00B14E3F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:rsidR="000D7EB7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2.17</w:t>
      </w:r>
      <w:r w:rsidRPr="00944F20">
        <w:rPr>
          <w:lang w:eastAsia="ru-RU"/>
        </w:rPr>
        <w:t>.</w:t>
      </w:r>
      <w:r w:rsidRPr="00944F20">
        <w:t xml:space="preserve"> Пр</w:t>
      </w:r>
      <w:r>
        <w:t xml:space="preserve">едоставление </w:t>
      </w:r>
      <w:r w:rsidRPr="00944F20">
        <w:t>муниципальной услуги</w:t>
      </w:r>
      <w:r>
        <w:t xml:space="preserve"> </w:t>
      </w:r>
      <w:r w:rsidRPr="00944F20">
        <w:t>осуществляется бесплатно.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944F20">
        <w:rPr>
          <w:b/>
        </w:rPr>
        <w:t>Порядок, размер и основания взимания платы за предоставление услуг,</w:t>
      </w:r>
    </w:p>
    <w:p w:rsidR="000D7EB7" w:rsidRPr="00944F20" w:rsidRDefault="000D7EB7" w:rsidP="00944F2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944F20">
        <w:rPr>
          <w:b/>
        </w:rPr>
        <w:t>которые являются необходимыми и обязательными для предоставления</w:t>
      </w:r>
    </w:p>
    <w:p w:rsidR="000D7EB7" w:rsidRDefault="000D7EB7" w:rsidP="00944F2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944F20">
        <w:rPr>
          <w:b/>
        </w:rPr>
        <w:t>муниципальной</w:t>
      </w:r>
      <w:r w:rsidRPr="00944F20">
        <w:rPr>
          <w:b/>
          <w:bCs/>
        </w:rPr>
        <w:t xml:space="preserve"> </w:t>
      </w:r>
      <w:r w:rsidRPr="00944F20">
        <w:rPr>
          <w:b/>
        </w:rPr>
        <w:t>услуги, включа</w:t>
      </w:r>
      <w:r>
        <w:rPr>
          <w:b/>
        </w:rPr>
        <w:t xml:space="preserve">я информацию о методике </w:t>
      </w:r>
      <w:r w:rsidRPr="00944F20">
        <w:rPr>
          <w:b/>
        </w:rPr>
        <w:t>расчета размера такой платы</w:t>
      </w:r>
    </w:p>
    <w:p w:rsidR="000D7EB7" w:rsidRPr="00A74864" w:rsidRDefault="000D7EB7" w:rsidP="00944F2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2.18. Плата за предоставление услуг, которые являются необходимыми и обязательными для предоставления муниципальной услуги, не взимается в связи с отсутствием таких услуг.</w:t>
      </w:r>
    </w:p>
    <w:p w:rsidR="000D7EB7" w:rsidRDefault="000D7EB7" w:rsidP="00696B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74864">
        <w:rPr>
          <w:b/>
        </w:rPr>
        <w:t>Максимальный срок ожидания в очереди при подаче запроса о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предоставлении </w:t>
      </w:r>
      <w:r w:rsidRPr="00A74864">
        <w:rPr>
          <w:b/>
        </w:rPr>
        <w:t>муниципальной</w:t>
      </w:r>
      <w:r>
        <w:rPr>
          <w:b/>
          <w:bCs/>
        </w:rPr>
        <w:t xml:space="preserve"> </w:t>
      </w:r>
      <w:r w:rsidRPr="00A74864">
        <w:rPr>
          <w:b/>
        </w:rPr>
        <w:t>услуги и при получении</w:t>
      </w:r>
    </w:p>
    <w:p w:rsidR="000D7EB7" w:rsidRDefault="000D7EB7" w:rsidP="00A7486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74864">
        <w:rPr>
          <w:b/>
        </w:rPr>
        <w:t>результата</w:t>
      </w:r>
      <w:r>
        <w:rPr>
          <w:b/>
        </w:rPr>
        <w:t xml:space="preserve"> предоставления </w:t>
      </w:r>
      <w:r w:rsidRPr="00A74864">
        <w:rPr>
          <w:b/>
        </w:rPr>
        <w:t>муниципальной</w:t>
      </w:r>
      <w:r w:rsidRPr="00A74864">
        <w:rPr>
          <w:b/>
          <w:bCs/>
        </w:rPr>
        <w:t xml:space="preserve"> </w:t>
      </w:r>
      <w:r w:rsidRPr="00A74864">
        <w:rPr>
          <w:b/>
        </w:rPr>
        <w:t>услуги</w:t>
      </w:r>
      <w:r>
        <w:rPr>
          <w:b/>
        </w:rPr>
        <w:t xml:space="preserve"> 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2.19</w:t>
      </w:r>
      <w:r w:rsidRPr="00A74864">
        <w:t>. Максимальный срок ожидания в очереди при подаче запроса о</w:t>
      </w:r>
    </w:p>
    <w:p w:rsidR="000D7EB7" w:rsidRDefault="000D7EB7" w:rsidP="00A74864">
      <w:pPr>
        <w:autoSpaceDE w:val="0"/>
        <w:autoSpaceDN w:val="0"/>
        <w:adjustRightInd w:val="0"/>
        <w:spacing w:after="0" w:line="240" w:lineRule="auto"/>
        <w:jc w:val="both"/>
      </w:pPr>
      <w:r>
        <w:t xml:space="preserve">предоставлении муниципальной услуги и при получении </w:t>
      </w:r>
      <w:r w:rsidRPr="00A74864">
        <w:t>результата предоставл</w:t>
      </w:r>
      <w:r>
        <w:t>ения муниципальной услуги в Администрации</w:t>
      </w:r>
      <w:r w:rsidRPr="00A74864">
        <w:t xml:space="preserve"> или многофункционально</w:t>
      </w:r>
      <w:r>
        <w:t xml:space="preserve">м центре составляет не более 15 </w:t>
      </w:r>
      <w:r w:rsidRPr="00A74864">
        <w:t>минут.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both"/>
      </w:pPr>
    </w:p>
    <w:p w:rsidR="000D7EB7" w:rsidRDefault="000D7EB7" w:rsidP="00A7486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74864">
        <w:rPr>
          <w:b/>
        </w:rPr>
        <w:t>Срок и порядок регистрации запроса заявителя о предоставлении</w:t>
      </w:r>
      <w:r>
        <w:rPr>
          <w:b/>
        </w:rPr>
        <w:t xml:space="preserve"> </w:t>
      </w:r>
      <w:r w:rsidRPr="00A74864">
        <w:rPr>
          <w:b/>
        </w:rPr>
        <w:t>муниципальной</w:t>
      </w:r>
      <w:r w:rsidRPr="00A74864">
        <w:rPr>
          <w:b/>
          <w:bCs/>
        </w:rPr>
        <w:t xml:space="preserve"> </w:t>
      </w:r>
      <w:r w:rsidRPr="00A74864">
        <w:rPr>
          <w:b/>
        </w:rPr>
        <w:t>услуги, в том числе в электронной форме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2.20</w:t>
      </w:r>
      <w:r w:rsidRPr="00A74864">
        <w:t xml:space="preserve">. Срок регистрации заявления </w:t>
      </w:r>
      <w:r>
        <w:t xml:space="preserve">о предоставлении муниципальной </w:t>
      </w:r>
      <w:r w:rsidRPr="00A74864">
        <w:t>услуги подлежат рег</w:t>
      </w:r>
      <w:r>
        <w:t>истрации в Администрации</w:t>
      </w:r>
      <w:r w:rsidRPr="00A74864">
        <w:t xml:space="preserve"> в</w:t>
      </w:r>
      <w:r>
        <w:t xml:space="preserve"> </w:t>
      </w:r>
      <w:r w:rsidRPr="00A74864">
        <w:t>течение 1 рабочего дня со дня получения заявления и документов, необходимых</w:t>
      </w:r>
      <w:r>
        <w:t xml:space="preserve"> </w:t>
      </w:r>
      <w:r w:rsidRPr="00A74864">
        <w:t xml:space="preserve">для </w:t>
      </w:r>
      <w:r>
        <w:t xml:space="preserve">предоставления </w:t>
      </w:r>
      <w:r w:rsidRPr="00A74864">
        <w:t>му</w:t>
      </w:r>
      <w:r>
        <w:t>ниципальной</w:t>
      </w:r>
      <w:r w:rsidRPr="00A74864">
        <w:t xml:space="preserve"> услуги.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Default="000D7EB7" w:rsidP="00A7486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A74864">
        <w:rPr>
          <w:b/>
        </w:rPr>
        <w:t>Требования к помещениям, в которых предоставляет</w:t>
      </w:r>
      <w:r>
        <w:rPr>
          <w:b/>
        </w:rPr>
        <w:t xml:space="preserve">ся               </w:t>
      </w:r>
      <w:r w:rsidRPr="00A74864">
        <w:rPr>
          <w:b/>
        </w:rPr>
        <w:t>муниципальная</w:t>
      </w:r>
      <w:r w:rsidRPr="00A74864">
        <w:rPr>
          <w:b/>
          <w:bCs/>
        </w:rPr>
        <w:t xml:space="preserve"> </w:t>
      </w:r>
      <w:r w:rsidRPr="00A74864">
        <w:rPr>
          <w:b/>
        </w:rPr>
        <w:t>услуга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2.21</w:t>
      </w:r>
      <w:r w:rsidRPr="00A74864">
        <w:t>. Местоположение административных зданий, в которых осуществляется</w:t>
      </w:r>
      <w:r>
        <w:t xml:space="preserve"> </w:t>
      </w:r>
      <w:r w:rsidRPr="00A74864">
        <w:t>прием заявлений и документов, необходимых для</w:t>
      </w:r>
      <w:r>
        <w:t xml:space="preserve"> предоставления </w:t>
      </w:r>
      <w:r w:rsidRPr="00A74864">
        <w:t>муниципальной услуги, а также вы</w:t>
      </w:r>
      <w:r>
        <w:t xml:space="preserve">дача результатов предоставления </w:t>
      </w:r>
      <w:r w:rsidRPr="00A74864">
        <w:t>муниципальной услуги, д</w:t>
      </w:r>
      <w:r>
        <w:t xml:space="preserve">олжно обеспечивать удобство для </w:t>
      </w:r>
      <w:r w:rsidRPr="00A74864">
        <w:t>граждан с точки зрения пешеходной доступности от остановок общественного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both"/>
      </w:pPr>
      <w:r w:rsidRPr="00A74864">
        <w:t>транспорта.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В случае, если имеется возможность организации стоянки (парковки) возле</w:t>
      </w:r>
      <w:r>
        <w:t xml:space="preserve"> </w:t>
      </w:r>
      <w:r w:rsidRPr="00A74864">
        <w:t>здания (строения), в котором размещено помеще</w:t>
      </w:r>
      <w:r>
        <w:t xml:space="preserve">ние приема и выдачи документов, </w:t>
      </w:r>
      <w:r w:rsidRPr="00A74864">
        <w:t>организовывается стоянка (парковка) для ли</w:t>
      </w:r>
      <w:r>
        <w:t xml:space="preserve">чного автомобильного транспорта </w:t>
      </w:r>
      <w:r w:rsidRPr="00A74864">
        <w:t>заявителей. За пользование стоянкой (парковкой) с заявителей плата не взимается.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Для парковки специальных автотранспортных средств инвалидов на стоянке</w:t>
      </w:r>
      <w:r>
        <w:t xml:space="preserve"> </w:t>
      </w:r>
      <w:r w:rsidRPr="00A74864">
        <w:t>(парковке) выделяется не менее 10% мест</w:t>
      </w:r>
      <w:r>
        <w:t xml:space="preserve"> (но не менее одного места) для </w:t>
      </w:r>
      <w:r w:rsidRPr="00A74864">
        <w:t>бесплатной парковки транспортных сре</w:t>
      </w:r>
      <w:r>
        <w:t xml:space="preserve">дств, управляемых инвалидами I, </w:t>
      </w:r>
      <w:r w:rsidRPr="00A74864">
        <w:t>II групп, а</w:t>
      </w:r>
      <w:r>
        <w:t xml:space="preserve"> </w:t>
      </w:r>
      <w:r w:rsidRPr="00A74864">
        <w:t>также инвалидами III группы в порядк</w:t>
      </w:r>
      <w:r>
        <w:t xml:space="preserve">е, установленном Правительством </w:t>
      </w:r>
      <w:r w:rsidRPr="00A74864">
        <w:t>Российской Федерации, и транспортных средств</w:t>
      </w:r>
      <w:r>
        <w:t xml:space="preserve">, перевозящих таких инвалидов и </w:t>
      </w:r>
      <w:r w:rsidRPr="00A74864">
        <w:t>(или) детей-инвалидов.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В целях обеспечения беспрепятственного доступа заявителей, в том числе</w:t>
      </w:r>
      <w:r>
        <w:t xml:space="preserve"> </w:t>
      </w:r>
      <w:r w:rsidRPr="00A74864">
        <w:t xml:space="preserve">передвигающихся на инвалидных колясках, вход </w:t>
      </w:r>
      <w:r>
        <w:t xml:space="preserve">в здание и помещения, в которых предоставляется </w:t>
      </w:r>
      <w:r w:rsidRPr="00A74864">
        <w:t xml:space="preserve">муниципальная </w:t>
      </w:r>
      <w:r>
        <w:t xml:space="preserve">услуга, оборудуются </w:t>
      </w:r>
      <w:r w:rsidRPr="00A74864">
        <w:t xml:space="preserve">пандусами, поручнями, тактильными </w:t>
      </w:r>
      <w:r>
        <w:t xml:space="preserve">(контрастными) предупреждающими </w:t>
      </w:r>
      <w:r w:rsidRPr="00A74864">
        <w:t>элементами, иными специальными приспособл</w:t>
      </w:r>
      <w:r>
        <w:t xml:space="preserve">ениями, позволяющими обеспечить </w:t>
      </w:r>
      <w:r w:rsidRPr="00A74864">
        <w:t>беспрепятственный доступ и передвиже</w:t>
      </w:r>
      <w:r>
        <w:t xml:space="preserve">ние инвалидов, в соответствии с </w:t>
      </w:r>
      <w:r w:rsidRPr="00A74864">
        <w:t>законодательством Российской Федерации о социальной защите инвалидов.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Центральный вход</w:t>
      </w:r>
      <w:r>
        <w:t xml:space="preserve"> в здание Администрации</w:t>
      </w:r>
      <w:r w:rsidRPr="00A74864">
        <w:t xml:space="preserve"> должен быть</w:t>
      </w:r>
      <w:r>
        <w:t xml:space="preserve"> </w:t>
      </w:r>
      <w:r w:rsidRPr="00A74864">
        <w:t>оборудован информационной табличкой (вы</w:t>
      </w:r>
      <w:r>
        <w:t>веской), содержащей информацию: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наименование;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место</w:t>
      </w:r>
      <w:r>
        <w:t>нахождение и юридический адрес;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режим раб</w:t>
      </w:r>
      <w:r>
        <w:t>оты;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график приема;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номера телефонов для справок.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Помещения, в которых п</w:t>
      </w:r>
      <w:r>
        <w:t xml:space="preserve">редоставляется </w:t>
      </w:r>
      <w:r w:rsidRPr="00A74864">
        <w:t>муниципальная</w:t>
      </w:r>
      <w:r>
        <w:t xml:space="preserve"> </w:t>
      </w:r>
      <w:r w:rsidRPr="00A74864">
        <w:t>услуга, должны соответствовать санитарно-</w:t>
      </w:r>
      <w:r>
        <w:t>эпидемиологическим правилам и нормативам.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Помещения, в которых п</w:t>
      </w:r>
      <w:r>
        <w:t>редоставляется муниципальная услуга, оснащаются: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противопожарной систе</w:t>
      </w:r>
      <w:r>
        <w:t>мой и средствами пожаротушения;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системой оповещения о возни</w:t>
      </w:r>
      <w:r>
        <w:t>кновении чрезвычайной ситуации;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средствами оказ</w:t>
      </w:r>
      <w:r>
        <w:t>ания первой медицинской помощи;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туалетными комнатами для посетителей.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Зал ожидания з</w:t>
      </w:r>
      <w:r w:rsidRPr="00A74864">
        <w:t>аявителей оборудуется стульями, скамьями, количество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both"/>
      </w:pPr>
      <w:r w:rsidRPr="00A74864">
        <w:t>которых определяется исходя из фактической нагрузки и возможностей для их</w:t>
      </w:r>
    </w:p>
    <w:p w:rsidR="000D7EB7" w:rsidRDefault="000D7EB7" w:rsidP="00A74864">
      <w:pPr>
        <w:autoSpaceDE w:val="0"/>
        <w:autoSpaceDN w:val="0"/>
        <w:adjustRightInd w:val="0"/>
        <w:spacing w:after="0" w:line="240" w:lineRule="auto"/>
        <w:jc w:val="both"/>
      </w:pPr>
      <w:r w:rsidRPr="00A74864">
        <w:t xml:space="preserve">размещения в помещении, а </w:t>
      </w:r>
      <w:r>
        <w:t>также информационными стендами.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Тексты материалов, размещенных на информационном стенде, печатаются</w:t>
      </w:r>
      <w:r>
        <w:t xml:space="preserve"> </w:t>
      </w:r>
      <w:r w:rsidRPr="00A74864">
        <w:t>удобным для чтения шрифтом, без исправлени</w:t>
      </w:r>
      <w:r>
        <w:t xml:space="preserve">й, с выделением наиболее важных </w:t>
      </w:r>
      <w:r w:rsidRPr="00A74864">
        <w:t>мест полужирным шрифтом.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Места для заполнения заявлений оборудуются стульями, столами (стойками),</w:t>
      </w:r>
      <w:r>
        <w:t xml:space="preserve"> </w:t>
      </w:r>
      <w:r w:rsidRPr="00A74864">
        <w:t>бланками заявлений, письменными принадлежностями.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Места приема з</w:t>
      </w:r>
      <w:r w:rsidRPr="00A74864">
        <w:t>аявителей оборудуются информационными табличками</w:t>
      </w:r>
    </w:p>
    <w:p w:rsidR="000D7EB7" w:rsidRDefault="000D7EB7" w:rsidP="00A74864">
      <w:pPr>
        <w:autoSpaceDE w:val="0"/>
        <w:autoSpaceDN w:val="0"/>
        <w:adjustRightInd w:val="0"/>
        <w:spacing w:after="0" w:line="240" w:lineRule="auto"/>
        <w:jc w:val="both"/>
      </w:pPr>
      <w:r>
        <w:t>(вывесками) с указанием: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номера кабинета и наименования отдела;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фамилии, имени и отчества (последнее – при наличии), должности</w:t>
      </w:r>
      <w:r>
        <w:t xml:space="preserve"> </w:t>
      </w:r>
      <w:r w:rsidRPr="00A74864">
        <w:t>ответственного лица за прием документов;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графика приема з</w:t>
      </w:r>
      <w:r w:rsidRPr="00A74864">
        <w:t>аявителей.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Рабочее место каждого ответственного лица за прием документов, должно</w:t>
      </w:r>
      <w:r>
        <w:t xml:space="preserve"> </w:t>
      </w:r>
      <w:r w:rsidRPr="00A74864">
        <w:t>быть оборудовано персональным компь</w:t>
      </w:r>
      <w:r>
        <w:t xml:space="preserve">ютером с возможностью доступа к </w:t>
      </w:r>
      <w:r w:rsidRPr="00A74864">
        <w:t>необходимым информационным базам</w:t>
      </w:r>
      <w:r>
        <w:t xml:space="preserve"> данных, печатающим устройством </w:t>
      </w:r>
      <w:r w:rsidRPr="00A74864">
        <w:t>(принтером) и копирующим устройством.</w:t>
      </w:r>
    </w:p>
    <w:p w:rsidR="000D7EB7" w:rsidRPr="00A74864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Лицо, ответственное за прием документов, должно иметь настольную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both"/>
      </w:pPr>
      <w:r w:rsidRPr="00A74864">
        <w:t xml:space="preserve">табличку с указанием фамилии, имени, отчества (последнее - </w:t>
      </w:r>
      <w:r>
        <w:t xml:space="preserve">при наличии) и </w:t>
      </w:r>
      <w:r w:rsidRPr="00A74864">
        <w:t>должности.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 xml:space="preserve">При </w:t>
      </w:r>
      <w:r>
        <w:t>предоставлении муниципальной</w:t>
      </w:r>
      <w:r w:rsidRPr="00A74864">
        <w:t xml:space="preserve"> услуги инвалидам</w:t>
      </w:r>
      <w:r>
        <w:t xml:space="preserve"> обеспечиваются: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возможность беспрепятственного доступа к</w:t>
      </w:r>
      <w:r>
        <w:t xml:space="preserve"> объекту (зданию, помещению), в </w:t>
      </w:r>
      <w:r w:rsidRPr="00A74864">
        <w:t>котором пред</w:t>
      </w:r>
      <w:r>
        <w:t>оставляется муниципальная услуга;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возможность самостоятельного передви</w:t>
      </w:r>
      <w:r>
        <w:t xml:space="preserve">жения по территории, на которой </w:t>
      </w:r>
      <w:r w:rsidRPr="00A74864">
        <w:t xml:space="preserve">расположены здания и помещения, в которых </w:t>
      </w:r>
      <w:r>
        <w:t>предоставляется муниципальная</w:t>
      </w:r>
      <w:r w:rsidRPr="00A74864">
        <w:t xml:space="preserve"> услуга, а также входа в такие объекты и выхода</w:t>
      </w:r>
      <w:r>
        <w:t xml:space="preserve"> из них, посадки в </w:t>
      </w:r>
      <w:r w:rsidRPr="00A74864">
        <w:t>транспортное средство и высадки из него, в том числе с использование кресла</w:t>
      </w:r>
      <w:r>
        <w:t>-коляски;</w:t>
      </w:r>
    </w:p>
    <w:p w:rsidR="000D7EB7" w:rsidRDefault="000D7EB7" w:rsidP="00001F8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сопровождение инвалидов, имеющих стой</w:t>
      </w:r>
      <w:r>
        <w:t xml:space="preserve">кие расстройства функции зрения </w:t>
      </w:r>
      <w:r w:rsidRPr="00A74864">
        <w:t>и</w:t>
      </w:r>
      <w:r>
        <w:t xml:space="preserve"> самостоятельного передвижения;</w:t>
      </w:r>
    </w:p>
    <w:p w:rsidR="000D7EB7" w:rsidRPr="00A74864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надлежащее размещение оборудования и носителей ин</w:t>
      </w:r>
      <w:r>
        <w:t xml:space="preserve">формации, </w:t>
      </w:r>
      <w:r w:rsidRPr="00A74864">
        <w:t xml:space="preserve">необходимых для обеспечения беспрепятственного доступа инвалидов </w:t>
      </w:r>
      <w:r>
        <w:t xml:space="preserve">к зданиям и </w:t>
      </w:r>
      <w:r w:rsidRPr="00A74864">
        <w:t>помещениям, в которых п</w:t>
      </w:r>
      <w:r>
        <w:t xml:space="preserve">редоставляется муниципальная </w:t>
      </w:r>
      <w:r w:rsidRPr="00A74864">
        <w:t>услуга,</w:t>
      </w:r>
    </w:p>
    <w:p w:rsidR="000D7EB7" w:rsidRDefault="000D7EB7" w:rsidP="00A74864">
      <w:pPr>
        <w:autoSpaceDE w:val="0"/>
        <w:autoSpaceDN w:val="0"/>
        <w:adjustRightInd w:val="0"/>
        <w:spacing w:after="0" w:line="240" w:lineRule="auto"/>
        <w:jc w:val="both"/>
      </w:pPr>
      <w:r>
        <w:t xml:space="preserve">и к </w:t>
      </w:r>
      <w:r w:rsidRPr="00A74864">
        <w:t xml:space="preserve">муниципальной </w:t>
      </w:r>
      <w:r>
        <w:t>услуге с учетом ограничений их жизнедеятельности;</w:t>
      </w:r>
    </w:p>
    <w:p w:rsidR="000D7EB7" w:rsidRPr="00A74864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дублирование необходимой для инвалидов звуковой и зрительной</w:t>
      </w:r>
      <w:r>
        <w:t xml:space="preserve"> </w:t>
      </w:r>
      <w:r w:rsidRPr="00A74864">
        <w:t>информации, а также надписей, знаков</w:t>
      </w:r>
      <w:r>
        <w:t xml:space="preserve"> и иной текстовой и графической </w:t>
      </w:r>
      <w:r w:rsidRPr="00A74864">
        <w:t>информации знаками, выполненными рельефно-точечным шрифтом Брайля;</w:t>
      </w:r>
    </w:p>
    <w:p w:rsidR="000D7EB7" w:rsidRPr="00A74864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допуск сурдопереводчика и тифлосурдопереводчика;</w:t>
      </w:r>
    </w:p>
    <w:p w:rsidR="000D7EB7" w:rsidRPr="00A74864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допуск собаки-проводника при наличии документа, подтверждающего ее</w:t>
      </w:r>
      <w:r>
        <w:t xml:space="preserve"> </w:t>
      </w:r>
      <w:r w:rsidRPr="00A74864">
        <w:t>специальное обучение, на объекты (здания, помещения), в которых</w:t>
      </w:r>
    </w:p>
    <w:p w:rsidR="000D7EB7" w:rsidRPr="00A74864" w:rsidRDefault="000D7EB7" w:rsidP="00A74864">
      <w:pPr>
        <w:autoSpaceDE w:val="0"/>
        <w:autoSpaceDN w:val="0"/>
        <w:adjustRightInd w:val="0"/>
        <w:spacing w:after="0" w:line="240" w:lineRule="auto"/>
        <w:jc w:val="both"/>
      </w:pPr>
      <w:r>
        <w:t>предоставляется муниципальная услуга</w:t>
      </w:r>
      <w:r w:rsidRPr="00A74864">
        <w:t>;</w:t>
      </w:r>
    </w:p>
    <w:p w:rsidR="000D7EB7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A74864">
        <w:t>оказание инвалидам помощи в преодолении барьеров, мешающих получению</w:t>
      </w:r>
      <w:r>
        <w:t xml:space="preserve"> ими муниципальной</w:t>
      </w:r>
      <w:r w:rsidRPr="00A74864">
        <w:t xml:space="preserve"> услуг</w:t>
      </w:r>
      <w:r>
        <w:t>и</w:t>
      </w:r>
      <w:r w:rsidRPr="00A74864">
        <w:t xml:space="preserve"> наравне с другими лицами.</w:t>
      </w:r>
    </w:p>
    <w:p w:rsidR="000D7EB7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0D7EB7" w:rsidRDefault="000D7EB7" w:rsidP="00126E6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126E65">
        <w:rPr>
          <w:b/>
        </w:rPr>
        <w:t>Показатели доступно</w:t>
      </w:r>
      <w:r>
        <w:rPr>
          <w:b/>
        </w:rPr>
        <w:t xml:space="preserve">сти и качества </w:t>
      </w:r>
      <w:r w:rsidRPr="00126E65">
        <w:rPr>
          <w:b/>
        </w:rPr>
        <w:t>муниципальной</w:t>
      </w:r>
      <w:r w:rsidRPr="00126E65">
        <w:rPr>
          <w:b/>
          <w:bCs/>
        </w:rPr>
        <w:t xml:space="preserve"> </w:t>
      </w:r>
      <w:r w:rsidRPr="00126E65">
        <w:rPr>
          <w:b/>
        </w:rPr>
        <w:t>услуги</w:t>
      </w:r>
    </w:p>
    <w:p w:rsidR="000D7EB7" w:rsidRPr="00126E65" w:rsidRDefault="000D7EB7" w:rsidP="00126E6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2.22</w:t>
      </w:r>
      <w:r w:rsidRPr="00126E65">
        <w:t>. Основными показателями доступности предоставления</w:t>
      </w:r>
      <w:r>
        <w:t xml:space="preserve"> муниципальной услуги являются:</w:t>
      </w:r>
    </w:p>
    <w:p w:rsidR="000D7EB7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26E65">
        <w:t>наличие полной и понятной инфо</w:t>
      </w:r>
      <w:r>
        <w:t>рмации о порядке, сроках и ходе предоставления муниципальной</w:t>
      </w:r>
      <w:r w:rsidRPr="00126E65">
        <w:t xml:space="preserve"> услуги в информационно</w:t>
      </w:r>
      <w:r>
        <w:t xml:space="preserve">- </w:t>
      </w:r>
      <w:r w:rsidRPr="00126E65">
        <w:t xml:space="preserve">телекоммуникационных сетях общего </w:t>
      </w:r>
      <w:r>
        <w:t xml:space="preserve">пользования (в том числе в сети </w:t>
      </w:r>
      <w:r w:rsidRPr="00126E65">
        <w:t>«Интернет»), средствах массовой информации;</w:t>
      </w:r>
    </w:p>
    <w:p w:rsidR="000D7EB7" w:rsidRPr="00126E65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</w:t>
      </w:r>
      <w:r w:rsidRPr="00984582">
        <w:t xml:space="preserve">озможность выбора заявителем формы обращения за предоставлением </w:t>
      </w:r>
      <w:r>
        <w:t>муниципальной</w:t>
      </w:r>
      <w:r w:rsidRPr="00984582">
        <w:t xml:space="preserve"> услуги непосредственно в </w:t>
      </w:r>
      <w:r>
        <w:t>Администрацию</w:t>
      </w:r>
      <w:r w:rsidRPr="00984582">
        <w:t xml:space="preserve">, либо в форме электронных документов с использованием </w:t>
      </w:r>
      <w:r>
        <w:t>ЕПГУ;</w:t>
      </w:r>
    </w:p>
    <w:p w:rsidR="000D7EB7" w:rsidRPr="00126E65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26E65">
        <w:t>возможность получения заявителем уведомлений о предоставлении</w:t>
      </w:r>
      <w:r>
        <w:t xml:space="preserve"> муниципальной</w:t>
      </w:r>
      <w:r w:rsidRPr="00126E65">
        <w:t xml:space="preserve"> услуги с помощью ЕПГУ;</w:t>
      </w:r>
    </w:p>
    <w:p w:rsidR="000D7EB7" w:rsidRPr="00126E65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26E65">
        <w:t>возможность получения информации о ход</w:t>
      </w:r>
      <w:r>
        <w:t>е предоставления муниципальной</w:t>
      </w:r>
      <w:r w:rsidRPr="00126E65">
        <w:t xml:space="preserve"> услуги, в том числе с использованием информационно</w:t>
      </w:r>
      <w:r>
        <w:t>-</w:t>
      </w:r>
      <w:r w:rsidRPr="00126E65">
        <w:t>коммуникационных технологий.</w:t>
      </w:r>
    </w:p>
    <w:p w:rsidR="000D7EB7" w:rsidRPr="00126E65" w:rsidRDefault="000D7EB7" w:rsidP="00126E6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2.23</w:t>
      </w:r>
      <w:r w:rsidRPr="00126E65">
        <w:t>. Основными показателями качеств</w:t>
      </w:r>
      <w:r>
        <w:t>а предоставления муниципальной</w:t>
      </w:r>
      <w:r w:rsidRPr="00126E65">
        <w:t xml:space="preserve"> услуги являются:</w:t>
      </w:r>
    </w:p>
    <w:p w:rsidR="000D7EB7" w:rsidRDefault="000D7EB7" w:rsidP="004743B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26E65">
        <w:t xml:space="preserve">своевременность </w:t>
      </w:r>
      <w:r>
        <w:t xml:space="preserve">предоставления муниципальной </w:t>
      </w:r>
      <w:r w:rsidRPr="00126E65">
        <w:t>услуги в</w:t>
      </w:r>
      <w:r>
        <w:t xml:space="preserve"> </w:t>
      </w:r>
      <w:r w:rsidRPr="00126E65">
        <w:t>соответствии со стандартом ее предоста</w:t>
      </w:r>
      <w:r>
        <w:t xml:space="preserve">вления, установленным настоящим </w:t>
      </w:r>
      <w:r w:rsidRPr="00126E65">
        <w:t>Административным регламентом</w:t>
      </w:r>
      <w:r>
        <w:t>;</w:t>
      </w:r>
    </w:p>
    <w:p w:rsidR="000D7EB7" w:rsidRDefault="000D7EB7" w:rsidP="004743B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26E65">
        <w:t>минимально возможное количес</w:t>
      </w:r>
      <w:r>
        <w:t xml:space="preserve">тво взаимодействий гражданина с </w:t>
      </w:r>
      <w:r w:rsidRPr="00126E65">
        <w:t>должностными лицами, участвующими в</w:t>
      </w:r>
      <w:r>
        <w:t xml:space="preserve"> предоставлении муниципальной</w:t>
      </w:r>
      <w:r w:rsidRPr="00126E65">
        <w:t xml:space="preserve"> услуги</w:t>
      </w:r>
      <w:r>
        <w:t>;</w:t>
      </w:r>
    </w:p>
    <w:p w:rsidR="000D7EB7" w:rsidRDefault="000D7EB7" w:rsidP="004743B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26E65">
        <w:t>отсутствие обоснованных жалоб на действия</w:t>
      </w:r>
      <w:r>
        <w:t xml:space="preserve"> (бездействие) сотрудников и их </w:t>
      </w:r>
      <w:r w:rsidRPr="00126E65">
        <w:t>некорректное (невнимательное) отношение к заявителям</w:t>
      </w:r>
      <w:r>
        <w:t>;</w:t>
      </w:r>
    </w:p>
    <w:p w:rsidR="000D7EB7" w:rsidRDefault="000D7EB7" w:rsidP="004743B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26E65">
        <w:t>отсутствие нарушений установленных с</w:t>
      </w:r>
      <w:r>
        <w:t>роков в процессе предоставления муниципальной</w:t>
      </w:r>
      <w:r w:rsidRPr="00126E65">
        <w:t xml:space="preserve"> услуги</w:t>
      </w:r>
      <w:r>
        <w:t>;</w:t>
      </w:r>
    </w:p>
    <w:p w:rsidR="000D7EB7" w:rsidRPr="00126E65" w:rsidRDefault="000D7EB7" w:rsidP="004743B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26E65">
        <w:t>отсутствие заявлений об оспаривании решений, действий (бездействия)</w:t>
      </w:r>
    </w:p>
    <w:p w:rsidR="000D7EB7" w:rsidRDefault="000D7EB7" w:rsidP="004743B9">
      <w:pPr>
        <w:autoSpaceDE w:val="0"/>
        <w:autoSpaceDN w:val="0"/>
        <w:adjustRightInd w:val="0"/>
        <w:spacing w:after="0" w:line="240" w:lineRule="auto"/>
        <w:jc w:val="both"/>
      </w:pPr>
      <w:r>
        <w:t>Администрации, ее</w:t>
      </w:r>
      <w:r w:rsidRPr="00126E65">
        <w:t xml:space="preserve"> должностных лиц, приним</w:t>
      </w:r>
      <w:r>
        <w:t xml:space="preserve">аемых (совершенных) при предоставлении муниципальной услуги, по итогам </w:t>
      </w:r>
      <w:r w:rsidRPr="00126E65">
        <w:t>рассмотрения которых вынесены решен</w:t>
      </w:r>
      <w:r>
        <w:t xml:space="preserve">ия об удовлетворении (частичном </w:t>
      </w:r>
      <w:r w:rsidRPr="00126E65">
        <w:t>удовлетворении) требований заявителей.</w:t>
      </w:r>
    </w:p>
    <w:p w:rsidR="000D7EB7" w:rsidRPr="00126E65" w:rsidRDefault="000D7EB7" w:rsidP="004743B9">
      <w:pPr>
        <w:autoSpaceDE w:val="0"/>
        <w:autoSpaceDN w:val="0"/>
        <w:adjustRightInd w:val="0"/>
        <w:spacing w:after="0" w:line="240" w:lineRule="auto"/>
        <w:jc w:val="both"/>
      </w:pPr>
    </w:p>
    <w:p w:rsidR="000D7EB7" w:rsidRPr="004743B9" w:rsidRDefault="000D7EB7" w:rsidP="004743B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4743B9">
        <w:rPr>
          <w:b/>
        </w:rPr>
        <w:t>Иные требования, в том числе учитывающие особенности предоставления</w:t>
      </w:r>
      <w:r>
        <w:rPr>
          <w:b/>
        </w:rPr>
        <w:t xml:space="preserve"> </w:t>
      </w:r>
      <w:r w:rsidRPr="004743B9">
        <w:rPr>
          <w:b/>
        </w:rPr>
        <w:t>муниципальной</w:t>
      </w:r>
      <w:r w:rsidRPr="004743B9">
        <w:rPr>
          <w:b/>
          <w:bCs/>
        </w:rPr>
        <w:t xml:space="preserve"> </w:t>
      </w:r>
      <w:r w:rsidRPr="004743B9">
        <w:rPr>
          <w:b/>
        </w:rPr>
        <w:t>услуги</w:t>
      </w:r>
      <w:r>
        <w:rPr>
          <w:b/>
        </w:rPr>
        <w:t xml:space="preserve"> в многофункциональных центрах, </w:t>
      </w:r>
      <w:r w:rsidRPr="004743B9">
        <w:rPr>
          <w:b/>
        </w:rPr>
        <w:t xml:space="preserve">особенности </w:t>
      </w:r>
      <w:r>
        <w:rPr>
          <w:b/>
        </w:rPr>
        <w:t>предоставления муниципальной</w:t>
      </w:r>
      <w:r w:rsidRPr="004743B9">
        <w:rPr>
          <w:b/>
        </w:rPr>
        <w:t xml:space="preserve"> услуги по</w:t>
      </w:r>
    </w:p>
    <w:p w:rsidR="000D7EB7" w:rsidRDefault="000D7EB7" w:rsidP="004743B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4743B9">
        <w:rPr>
          <w:b/>
        </w:rPr>
        <w:t>экстерриториальному принци</w:t>
      </w:r>
      <w:r>
        <w:rPr>
          <w:b/>
        </w:rPr>
        <w:t>пу и особенности предоставления муниципальной</w:t>
      </w:r>
      <w:r w:rsidRPr="004743B9">
        <w:rPr>
          <w:b/>
        </w:rPr>
        <w:t xml:space="preserve"> услуги в электронной форме</w:t>
      </w:r>
      <w:r>
        <w:rPr>
          <w:b/>
        </w:rPr>
        <w:t xml:space="preserve"> </w:t>
      </w:r>
    </w:p>
    <w:p w:rsidR="000D7EB7" w:rsidRPr="004743B9" w:rsidRDefault="000D7EB7" w:rsidP="004743B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4743B9" w:rsidRDefault="000D7EB7" w:rsidP="004743B9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2.24</w:t>
      </w:r>
      <w:r w:rsidRPr="004743B9">
        <w:t xml:space="preserve">. </w:t>
      </w:r>
      <w:r>
        <w:t>Предоставление муниципальной</w:t>
      </w:r>
      <w:r w:rsidRPr="004743B9">
        <w:t xml:space="preserve"> услуги по</w:t>
      </w:r>
      <w:r>
        <w:t xml:space="preserve"> </w:t>
      </w:r>
      <w:r w:rsidRPr="004743B9">
        <w:t xml:space="preserve">экстерриториальному принципу </w:t>
      </w:r>
      <w:r>
        <w:t>не осуществляется</w:t>
      </w:r>
      <w:r w:rsidRPr="004743B9">
        <w:t>.</w:t>
      </w:r>
    </w:p>
    <w:p w:rsidR="000D7EB7" w:rsidRPr="004743B9" w:rsidRDefault="000D7EB7" w:rsidP="004743B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2.2</w:t>
      </w:r>
      <w:r>
        <w:t>5</w:t>
      </w:r>
      <w:r w:rsidRPr="004743B9">
        <w:t>. Заявителям обеспечивается возможность представления заявления и</w:t>
      </w:r>
      <w:r>
        <w:t xml:space="preserve"> </w:t>
      </w:r>
      <w:r w:rsidRPr="004743B9">
        <w:t>прилагаемых документов в форме электронных документов посредством ЕПГУ.</w:t>
      </w:r>
    </w:p>
    <w:p w:rsidR="000D7EB7" w:rsidRPr="004743B9" w:rsidRDefault="000D7EB7" w:rsidP="004743B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В этом случае заявитель или его представитель авторизуется на ЕПГУ</w:t>
      </w:r>
      <w:r>
        <w:t xml:space="preserve"> </w:t>
      </w:r>
      <w:r w:rsidRPr="004743B9">
        <w:t>посредством подтвержденной учетной записи в ЕСИА, заполняет заявление о</w:t>
      </w:r>
    </w:p>
    <w:p w:rsidR="000D7EB7" w:rsidRPr="004743B9" w:rsidRDefault="000D7EB7" w:rsidP="004743B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предоставлении муниципальной услуги с использованием </w:t>
      </w:r>
      <w:r w:rsidRPr="004743B9">
        <w:t>интерактивной формы в электронном виде.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 xml:space="preserve">Заполненное заявление о </w:t>
      </w:r>
      <w:r>
        <w:t xml:space="preserve">предоставлении муниципальной </w:t>
      </w:r>
      <w:r w:rsidRPr="004743B9">
        <w:t>услуги отправляется заявителем вместе с прикр</w:t>
      </w:r>
      <w:r>
        <w:t xml:space="preserve">епленными электронными образами </w:t>
      </w:r>
      <w:r w:rsidRPr="004743B9">
        <w:t xml:space="preserve">документов, необходимыми для </w:t>
      </w:r>
      <w:r>
        <w:t>предоставления муниципальной услуги, в Администрацию</w:t>
      </w:r>
      <w:r w:rsidRPr="004743B9">
        <w:t xml:space="preserve">. 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При</w:t>
      </w:r>
      <w:r>
        <w:t xml:space="preserve"> авторизации в ЕСИА заявление о предоставлении муниципальной</w:t>
      </w:r>
      <w:r w:rsidRPr="004743B9">
        <w:t xml:space="preserve"> услуги считается подпис</w:t>
      </w:r>
      <w:r>
        <w:t xml:space="preserve">анным </w:t>
      </w:r>
      <w:r w:rsidRPr="004743B9">
        <w:t>простой электронной подписью заявителя, пр</w:t>
      </w:r>
      <w:r>
        <w:t xml:space="preserve">едставителя, уполномоченного на </w:t>
      </w:r>
      <w:r w:rsidRPr="004743B9">
        <w:t>подписание заявления.</w:t>
      </w:r>
    </w:p>
    <w:p w:rsidR="000D7EB7" w:rsidRPr="004743B9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D04FBC">
        <w:t>При подаче физическим лицом заявления</w:t>
      </w:r>
      <w:r>
        <w:t xml:space="preserve"> о предоставлении муниципальной</w:t>
      </w:r>
      <w:r w:rsidRPr="00D04FBC">
        <w:t xml:space="preserve"> услуги в</w:t>
      </w:r>
      <w:r>
        <w:t xml:space="preserve"> электронной форме посредством Е</w:t>
      </w:r>
      <w:r w:rsidRPr="00D04FBC">
        <w:t>ПГУ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 xml:space="preserve">Результаты </w:t>
      </w:r>
      <w:r>
        <w:t>предоставления муниципальной</w:t>
      </w:r>
      <w:r w:rsidRPr="004743B9">
        <w:t xml:space="preserve"> услуги,</w:t>
      </w:r>
      <w:r>
        <w:t xml:space="preserve"> </w:t>
      </w:r>
      <w:r w:rsidRPr="004743B9">
        <w:t>указанные в пункте 2.5 настоящего Администрат</w:t>
      </w:r>
      <w:r>
        <w:t xml:space="preserve">ивного регламента, направляются </w:t>
      </w:r>
      <w:r w:rsidRPr="004743B9">
        <w:t>заявителю, представителю в личный кабинет на ЕПГУ в форме электронного</w:t>
      </w:r>
      <w:r>
        <w:t xml:space="preserve"> </w:t>
      </w:r>
      <w:r w:rsidRPr="004743B9">
        <w:t>документа, подписанного усиленной квалифи</w:t>
      </w:r>
      <w:r>
        <w:t xml:space="preserve">цированной электронной подписью </w:t>
      </w:r>
      <w:r w:rsidRPr="004743B9">
        <w:t>уполномоченного должност</w:t>
      </w:r>
      <w:r>
        <w:t xml:space="preserve">ного лица Администрации в случае </w:t>
      </w:r>
      <w:r w:rsidRPr="004743B9">
        <w:t>направле</w:t>
      </w:r>
      <w:r>
        <w:t>ния заявления посредством ЕПГУ.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В случае направления заявл</w:t>
      </w:r>
      <w:r>
        <w:t xml:space="preserve">ения посредством ЕПГУ результат предоставления муниципальной услуги также может быть </w:t>
      </w:r>
      <w:r w:rsidRPr="004743B9">
        <w:t>выдан заявителю на бумажном носителе</w:t>
      </w:r>
      <w:r>
        <w:t xml:space="preserve"> в многофункциональном центре в </w:t>
      </w:r>
      <w:r w:rsidRPr="004743B9">
        <w:t>порядке, предусмотренном пунктом 6.</w:t>
      </w:r>
      <w:r>
        <w:t>2</w:t>
      </w:r>
      <w:r w:rsidRPr="004743B9">
        <w:t xml:space="preserve"> </w:t>
      </w:r>
      <w:r>
        <w:t xml:space="preserve">настоящего Административного </w:t>
      </w:r>
      <w:r w:rsidRPr="004743B9">
        <w:t>регламента.</w:t>
      </w:r>
    </w:p>
    <w:p w:rsidR="000D7EB7" w:rsidRPr="007D1DFA" w:rsidRDefault="000D7EB7" w:rsidP="007D1DFA">
      <w:pPr>
        <w:pStyle w:val="ConsPlusNormal"/>
        <w:ind w:firstLine="540"/>
        <w:jc w:val="both"/>
      </w:pPr>
      <w:r w:rsidRPr="00834F3E">
        <w:t>2</w:t>
      </w:r>
      <w:r>
        <w:t xml:space="preserve">.26. </w:t>
      </w:r>
      <w:r w:rsidRPr="00F643B2">
        <w:rPr>
          <w:sz w:val="28"/>
          <w:szCs w:val="28"/>
        </w:rPr>
        <w:t>Документы, прилагаемые к заявлению в форме электронных документов, представляются в виде файлов с расширением *.</w:t>
      </w:r>
      <w:r w:rsidRPr="00F643B2">
        <w:rPr>
          <w:sz w:val="28"/>
          <w:szCs w:val="28"/>
          <w:lang w:val="en-US"/>
        </w:rPr>
        <w:t>XVL</w:t>
      </w:r>
      <w:r w:rsidRPr="00F643B2">
        <w:rPr>
          <w:sz w:val="28"/>
          <w:szCs w:val="28"/>
        </w:rPr>
        <w:t>, *.</w:t>
      </w:r>
      <w:r w:rsidRPr="00F643B2">
        <w:rPr>
          <w:sz w:val="28"/>
          <w:szCs w:val="28"/>
          <w:lang w:val="en-US"/>
        </w:rPr>
        <w:t>PDF</w:t>
      </w:r>
      <w:r w:rsidRPr="00F643B2">
        <w:rPr>
          <w:sz w:val="28"/>
          <w:szCs w:val="28"/>
        </w:rPr>
        <w:t>, *.</w:t>
      </w:r>
      <w:r w:rsidRPr="00F643B2">
        <w:rPr>
          <w:sz w:val="28"/>
          <w:szCs w:val="28"/>
          <w:lang w:val="en-US"/>
        </w:rPr>
        <w:t>RAR</w:t>
      </w:r>
      <w:r w:rsidRPr="00F643B2">
        <w:rPr>
          <w:sz w:val="28"/>
          <w:szCs w:val="28"/>
        </w:rPr>
        <w:t xml:space="preserve"> ,*.</w:t>
      </w:r>
      <w:r w:rsidRPr="00F643B2">
        <w:rPr>
          <w:sz w:val="28"/>
          <w:szCs w:val="28"/>
          <w:lang w:val="en-US"/>
        </w:rPr>
        <w:t>JPEG</w:t>
      </w:r>
      <w:r w:rsidRPr="00F643B2">
        <w:rPr>
          <w:sz w:val="28"/>
          <w:szCs w:val="28"/>
        </w:rPr>
        <w:t>, *.</w:t>
      </w:r>
      <w:r w:rsidRPr="00F643B2">
        <w:rPr>
          <w:sz w:val="28"/>
          <w:szCs w:val="28"/>
          <w:lang w:val="en-US"/>
        </w:rPr>
        <w:t>JPG</w:t>
      </w:r>
      <w:r w:rsidRPr="00F643B2">
        <w:rPr>
          <w:sz w:val="28"/>
          <w:szCs w:val="28"/>
        </w:rPr>
        <w:t>, *.</w:t>
      </w:r>
      <w:r w:rsidRPr="00F643B2">
        <w:rPr>
          <w:sz w:val="28"/>
          <w:szCs w:val="28"/>
          <w:lang w:val="en-US"/>
        </w:rPr>
        <w:t>BMP</w:t>
      </w:r>
      <w:r w:rsidRPr="00F643B2">
        <w:rPr>
          <w:sz w:val="28"/>
          <w:szCs w:val="28"/>
        </w:rPr>
        <w:t>, *.</w:t>
      </w:r>
      <w:r w:rsidRPr="00F643B2">
        <w:rPr>
          <w:sz w:val="28"/>
          <w:szCs w:val="28"/>
          <w:lang w:val="en-US"/>
        </w:rPr>
        <w:t>TIFF</w:t>
      </w:r>
      <w:r w:rsidRPr="00F643B2">
        <w:rPr>
          <w:sz w:val="28"/>
          <w:szCs w:val="28"/>
        </w:rPr>
        <w:t xml:space="preserve">, *. </w:t>
      </w:r>
      <w:r w:rsidRPr="00F643B2">
        <w:rPr>
          <w:sz w:val="28"/>
          <w:szCs w:val="28"/>
          <w:lang w:val="en-US"/>
        </w:rPr>
        <w:t>ZIP</w:t>
      </w:r>
      <w:r w:rsidRPr="00F643B2">
        <w:rPr>
          <w:sz w:val="28"/>
          <w:szCs w:val="28"/>
        </w:rPr>
        <w:t>, *.</w:t>
      </w:r>
      <w:r w:rsidRPr="00F643B2">
        <w:rPr>
          <w:sz w:val="28"/>
          <w:szCs w:val="28"/>
          <w:lang w:val="en-US"/>
        </w:rPr>
        <w:t>SIG</w:t>
      </w:r>
      <w:r w:rsidRPr="00F643B2">
        <w:rPr>
          <w:sz w:val="28"/>
          <w:szCs w:val="28"/>
        </w:rPr>
        <w:t>.</w:t>
      </w:r>
    </w:p>
    <w:p w:rsidR="000D7EB7" w:rsidRPr="004743B9" w:rsidRDefault="000D7EB7" w:rsidP="00834F3E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4743B9">
        <w:t>Допускается формирование электронного документа путем сканирования</w:t>
      </w:r>
      <w:r>
        <w:t xml:space="preserve"> </w:t>
      </w:r>
      <w:r w:rsidRPr="004743B9">
        <w:t>непосредственно с оригинала документа (испол</w:t>
      </w:r>
      <w:r>
        <w:t xml:space="preserve">ьзование копий не допускается), </w:t>
      </w:r>
      <w:r w:rsidRPr="004743B9">
        <w:t>которое осуществляется с сохранением о</w:t>
      </w:r>
      <w:r>
        <w:t xml:space="preserve">риентации оригинала документа в </w:t>
      </w:r>
      <w:r w:rsidRPr="004743B9">
        <w:t>разрешении 300 - 500 dpi (масштаб 1:1) с использованием следующих режимов:</w:t>
      </w:r>
    </w:p>
    <w:p w:rsidR="000D7EB7" w:rsidRPr="004743B9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- «черно-белый» (при отсутствии в документе графических изображений и</w:t>
      </w:r>
      <w:r>
        <w:t xml:space="preserve"> </w:t>
      </w:r>
      <w:r w:rsidRPr="004743B9">
        <w:t>(или) цветного текста);</w:t>
      </w:r>
    </w:p>
    <w:p w:rsidR="000D7EB7" w:rsidRPr="004743B9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- «оттенки серого» (при наличии в документе графических изображений,</w:t>
      </w:r>
    </w:p>
    <w:p w:rsidR="000D7EB7" w:rsidRPr="004743B9" w:rsidRDefault="000D7EB7" w:rsidP="004743B9">
      <w:pPr>
        <w:autoSpaceDE w:val="0"/>
        <w:autoSpaceDN w:val="0"/>
        <w:adjustRightInd w:val="0"/>
        <w:spacing w:after="0" w:line="240" w:lineRule="auto"/>
        <w:jc w:val="both"/>
      </w:pPr>
      <w:r w:rsidRPr="004743B9">
        <w:t>отличных от цветного графического изображения);</w:t>
      </w:r>
    </w:p>
    <w:p w:rsidR="000D7EB7" w:rsidRPr="004743B9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- «цветной» или «режим полной цветопередачи» (при наличии в документе</w:t>
      </w:r>
      <w:r>
        <w:t xml:space="preserve"> </w:t>
      </w:r>
      <w:r w:rsidRPr="004743B9">
        <w:t>цветных графических изображений либо цветного текста);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- сохранением всех аутентичных признаков подлинности, а именно:</w:t>
      </w:r>
    </w:p>
    <w:p w:rsidR="000D7EB7" w:rsidRPr="004743B9" w:rsidRDefault="000D7EB7" w:rsidP="00336BE5">
      <w:pPr>
        <w:autoSpaceDE w:val="0"/>
        <w:autoSpaceDN w:val="0"/>
        <w:adjustRightInd w:val="0"/>
        <w:spacing w:after="0" w:line="240" w:lineRule="auto"/>
        <w:jc w:val="both"/>
      </w:pPr>
      <w:r w:rsidRPr="004743B9">
        <w:t>графической подписи лица, печати, углового штампа бланка;</w:t>
      </w:r>
    </w:p>
    <w:p w:rsidR="000D7EB7" w:rsidRPr="004743B9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- количество файлов должно соответствовать количеству документов,</w:t>
      </w:r>
    </w:p>
    <w:p w:rsidR="000D7EB7" w:rsidRPr="004743B9" w:rsidRDefault="000D7EB7" w:rsidP="004743B9">
      <w:pPr>
        <w:autoSpaceDE w:val="0"/>
        <w:autoSpaceDN w:val="0"/>
        <w:adjustRightInd w:val="0"/>
        <w:spacing w:after="0" w:line="240" w:lineRule="auto"/>
        <w:jc w:val="both"/>
      </w:pPr>
      <w:r w:rsidRPr="004743B9">
        <w:t>каждый из которых содержит текстовую и (или) графическую информацию.</w:t>
      </w:r>
    </w:p>
    <w:p w:rsidR="000D7EB7" w:rsidRPr="004743B9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Электронные документы должны обеспечивать: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- возможность идентифицировать документ и количество листов в</w:t>
      </w:r>
      <w:r>
        <w:t xml:space="preserve"> документе;</w:t>
      </w:r>
    </w:p>
    <w:p w:rsidR="000D7EB7" w:rsidRPr="004743B9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- для документов, содержащих струк</w:t>
      </w:r>
      <w:r>
        <w:t xml:space="preserve">турированные по частям, главам, </w:t>
      </w:r>
      <w:r w:rsidRPr="004743B9">
        <w:t>разделам (подразделам) данные и закла</w:t>
      </w:r>
      <w:r>
        <w:t xml:space="preserve">дки, обеспечивающие переходы по </w:t>
      </w:r>
      <w:r w:rsidRPr="004743B9">
        <w:t>оглавлению и (или) к содержащимся в тексте рисункам и таблицам.</w:t>
      </w:r>
    </w:p>
    <w:p w:rsidR="000D7EB7" w:rsidRPr="00564F22" w:rsidRDefault="000D7EB7" w:rsidP="00564F2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743B9">
        <w:t>Документы, подлежащие представлению в форматах xls, xlsx или ods,</w:t>
      </w:r>
      <w:r>
        <w:t xml:space="preserve"> </w:t>
      </w:r>
      <w:r w:rsidRPr="004743B9">
        <w:t>формируются в виде отде</w:t>
      </w:r>
      <w:r>
        <w:t>льного электронного документа.</w:t>
      </w:r>
    </w:p>
    <w:p w:rsidR="000D7EB7" w:rsidRPr="004743B9" w:rsidRDefault="000D7EB7" w:rsidP="004743B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/>
          <w:bCs/>
        </w:rPr>
      </w:pPr>
    </w:p>
    <w:p w:rsidR="000D7EB7" w:rsidRPr="00336BE5" w:rsidRDefault="000D7EB7" w:rsidP="00336BE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36BE5">
        <w:rPr>
          <w:b/>
          <w:bCs/>
        </w:rPr>
        <w:t>III</w:t>
      </w:r>
      <w:r w:rsidRPr="00336BE5">
        <w:rPr>
          <w:b/>
        </w:rPr>
        <w:t>. Состав, последовательность и сроки выполнения административных</w:t>
      </w:r>
    </w:p>
    <w:p w:rsidR="000D7EB7" w:rsidRPr="00336BE5" w:rsidRDefault="000D7EB7" w:rsidP="00336BE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36BE5">
        <w:rPr>
          <w:b/>
        </w:rPr>
        <w:t>процедур (действий), требования к порядку их выполнения, в том числе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36BE5">
        <w:rPr>
          <w:b/>
        </w:rPr>
        <w:t xml:space="preserve">особенности выполнения административных процедур в </w:t>
      </w:r>
      <w:r>
        <w:rPr>
          <w:b/>
        </w:rPr>
        <w:t xml:space="preserve">                    </w:t>
      </w:r>
      <w:r w:rsidRPr="00336BE5">
        <w:rPr>
          <w:b/>
        </w:rPr>
        <w:t>электронной форме</w:t>
      </w:r>
    </w:p>
    <w:p w:rsidR="000D7EB7" w:rsidRPr="00336BE5" w:rsidRDefault="000D7EB7" w:rsidP="00336BE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36BE5">
        <w:rPr>
          <w:b/>
        </w:rPr>
        <w:t>Исчерпывающий перечень административных процедур</w:t>
      </w:r>
    </w:p>
    <w:p w:rsidR="000D7EB7" w:rsidRPr="00336BE5" w:rsidRDefault="000D7EB7" w:rsidP="00336BE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336BE5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 xml:space="preserve">3.1. </w:t>
      </w:r>
      <w:r>
        <w:t xml:space="preserve">Предоставление </w:t>
      </w:r>
      <w:r w:rsidRPr="00336BE5">
        <w:t>муниципальной услуги включает в</w:t>
      </w:r>
      <w:r>
        <w:t xml:space="preserve"> </w:t>
      </w:r>
      <w:r w:rsidRPr="00336BE5">
        <w:t>себя следующие административные процедуры:</w:t>
      </w:r>
    </w:p>
    <w:p w:rsidR="000D7EB7" w:rsidRDefault="000D7EB7" w:rsidP="00A5793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</w:t>
      </w:r>
      <w:r w:rsidRPr="00A57934">
        <w:t>рием и проверка документов, регистрация заявления;</w:t>
      </w:r>
    </w:p>
    <w:p w:rsidR="000D7EB7" w:rsidRDefault="000D7EB7" w:rsidP="00A5793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р</w:t>
      </w:r>
      <w:r w:rsidRPr="00A57934">
        <w:t>ассмотрение представленных документов и сведений, направление межведомственных запросов о предоставлении документов и информации</w:t>
      </w:r>
      <w:r>
        <w:t>;</w:t>
      </w:r>
    </w:p>
    <w:p w:rsidR="000D7EB7" w:rsidRDefault="000D7EB7" w:rsidP="00A5793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</w:t>
      </w:r>
      <w:r w:rsidRPr="00A57934">
        <w:t>ринятие решения о предоставлении (отказе в предоставлении) жилого помещения по договору социального найма и выдача результата муниципальной услуги</w:t>
      </w:r>
      <w:r>
        <w:t>.</w:t>
      </w:r>
    </w:p>
    <w:p w:rsidR="000D7EB7" w:rsidRDefault="000D7EB7" w:rsidP="00A57934">
      <w:pPr>
        <w:autoSpaceDE w:val="0"/>
        <w:autoSpaceDN w:val="0"/>
        <w:adjustRightInd w:val="0"/>
        <w:spacing w:after="0" w:line="240" w:lineRule="auto"/>
        <w:ind w:firstLine="540"/>
        <w:jc w:val="both"/>
      </w:pPr>
      <w:hyperlink r:id="rId10" w:history="1">
        <w:r w:rsidRPr="00A57934">
          <w:rPr>
            <w:color w:val="000000"/>
          </w:rPr>
          <w:t>Описание</w:t>
        </w:r>
      </w:hyperlink>
      <w:r>
        <w:t xml:space="preserve"> административных процедур приведено в приложении № 6 к настоящему Административному регламенту.</w:t>
      </w:r>
    </w:p>
    <w:p w:rsidR="000D7EB7" w:rsidRPr="00A57934" w:rsidRDefault="000D7EB7" w:rsidP="00A5793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Pr="00336BE5" w:rsidRDefault="000D7EB7" w:rsidP="00336BE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36BE5">
        <w:rPr>
          <w:b/>
        </w:rPr>
        <w:t>Перечень административных процедур (действий) при предоставлении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36BE5">
        <w:rPr>
          <w:b/>
        </w:rPr>
        <w:t>муниципальной</w:t>
      </w:r>
      <w:r w:rsidRPr="00336BE5">
        <w:rPr>
          <w:b/>
          <w:bCs/>
        </w:rPr>
        <w:t xml:space="preserve"> </w:t>
      </w:r>
      <w:r w:rsidRPr="00336BE5">
        <w:rPr>
          <w:b/>
        </w:rPr>
        <w:t>услуги услуг в электронной форме</w:t>
      </w:r>
    </w:p>
    <w:p w:rsidR="000D7EB7" w:rsidRPr="00336BE5" w:rsidRDefault="000D7EB7" w:rsidP="00336BE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 xml:space="preserve">3.2. При </w:t>
      </w:r>
      <w:r>
        <w:t xml:space="preserve">предоставлении </w:t>
      </w:r>
      <w:r w:rsidRPr="00336BE5">
        <w:t>муниципальной</w:t>
      </w:r>
      <w:r>
        <w:t xml:space="preserve"> </w:t>
      </w:r>
      <w:r w:rsidRPr="00336BE5">
        <w:t>услуги в</w:t>
      </w:r>
      <w:r>
        <w:t xml:space="preserve"> </w:t>
      </w:r>
      <w:r w:rsidRPr="00336BE5">
        <w:t>электронной форме заявителю обеспечиваются: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получение информации о порядке и срока</w:t>
      </w:r>
      <w:r>
        <w:t>х предоставления муниципальной</w:t>
      </w:r>
      <w:r w:rsidRPr="00336BE5">
        <w:t xml:space="preserve"> услуги;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формирование заявления;</w:t>
      </w:r>
    </w:p>
    <w:p w:rsidR="000D7EB7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прием и ре</w:t>
      </w:r>
      <w:r>
        <w:t>гистрация Администрацией</w:t>
      </w:r>
      <w:r w:rsidRPr="00336BE5">
        <w:t xml:space="preserve"> заявления и иных</w:t>
      </w:r>
      <w:r>
        <w:t xml:space="preserve"> </w:t>
      </w:r>
      <w:r w:rsidRPr="00336BE5">
        <w:t xml:space="preserve">документов, необходимых для </w:t>
      </w:r>
      <w:r>
        <w:t>предоставления муниципальной услуги;</w:t>
      </w:r>
    </w:p>
    <w:p w:rsidR="000D7EB7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 xml:space="preserve">получение результата </w:t>
      </w:r>
      <w:r>
        <w:t xml:space="preserve">предоставления муниципальной </w:t>
      </w:r>
      <w:r w:rsidRPr="00336BE5">
        <w:t>услу</w:t>
      </w:r>
      <w:r>
        <w:t>ги;</w:t>
      </w:r>
    </w:p>
    <w:p w:rsidR="000D7EB7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получение сведений</w:t>
      </w:r>
      <w:r>
        <w:t xml:space="preserve"> о ходе рассмотрения заявления;</w:t>
      </w:r>
    </w:p>
    <w:p w:rsidR="000D7EB7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осуществление оценки качества</w:t>
      </w:r>
      <w:r>
        <w:t xml:space="preserve"> предоставления муниципальной услуги;</w:t>
      </w: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досудебное (внесудебное) обжалование р</w:t>
      </w:r>
      <w:r>
        <w:t xml:space="preserve">ешений и действий (бездействия) Администрации </w:t>
      </w:r>
      <w:r w:rsidRPr="00336BE5">
        <w:t>либо действия (бездействие) должностных лиц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jc w:val="both"/>
      </w:pPr>
      <w:r>
        <w:t>Администрации</w:t>
      </w:r>
      <w:r w:rsidRPr="00336BE5">
        <w:t>, пр</w:t>
      </w:r>
      <w:r>
        <w:t>едоставляющей муниципальную услугу, либо муниципального</w:t>
      </w:r>
      <w:r w:rsidRPr="00336BE5">
        <w:t xml:space="preserve"> служащего.</w:t>
      </w:r>
    </w:p>
    <w:p w:rsidR="000D7EB7" w:rsidRDefault="000D7EB7" w:rsidP="003C67D5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0D7EB7" w:rsidRPr="00BD46FF" w:rsidRDefault="000D7EB7" w:rsidP="00BD46F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BD46FF">
        <w:rPr>
          <w:b/>
        </w:rPr>
        <w:t>Порядок осуществления административных процедур (действий) в</w:t>
      </w:r>
    </w:p>
    <w:p w:rsidR="000D7EB7" w:rsidRPr="00BD46FF" w:rsidRDefault="000D7EB7" w:rsidP="00BD46F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BD46FF">
        <w:rPr>
          <w:b/>
        </w:rPr>
        <w:t>электронной форме</w:t>
      </w:r>
    </w:p>
    <w:p w:rsidR="000D7EB7" w:rsidRDefault="000D7EB7" w:rsidP="00336BE5">
      <w:pPr>
        <w:autoSpaceDE w:val="0"/>
        <w:autoSpaceDN w:val="0"/>
        <w:adjustRightInd w:val="0"/>
        <w:spacing w:after="0" w:line="240" w:lineRule="auto"/>
        <w:jc w:val="both"/>
      </w:pP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3.3. Формирование заявления.</w:t>
      </w: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Формирование заявления осуществляется посредством заполнения</w:t>
      </w:r>
      <w:r>
        <w:t xml:space="preserve"> </w:t>
      </w:r>
      <w:r w:rsidRPr="00336BE5">
        <w:t>электронной формы заявления на ЕПГУ без необходимости дополнительной</w:t>
      </w:r>
    </w:p>
    <w:p w:rsidR="000D7EB7" w:rsidRPr="00336BE5" w:rsidRDefault="000D7EB7" w:rsidP="00336BE5">
      <w:pPr>
        <w:autoSpaceDE w:val="0"/>
        <w:autoSpaceDN w:val="0"/>
        <w:adjustRightInd w:val="0"/>
        <w:spacing w:after="0" w:line="240" w:lineRule="auto"/>
        <w:jc w:val="both"/>
      </w:pPr>
      <w:r w:rsidRPr="00336BE5">
        <w:t>подачи заявления в какой-либо иной форме.</w:t>
      </w: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Форматно-логическая проверка сформированного заявления осуществляется</w:t>
      </w:r>
      <w:r>
        <w:t xml:space="preserve"> </w:t>
      </w:r>
      <w:r w:rsidRPr="00336BE5">
        <w:t>после заполнения заявителем каждого из полей э</w:t>
      </w:r>
      <w:r>
        <w:t xml:space="preserve">лектронной формы заявления. При </w:t>
      </w:r>
      <w:r w:rsidRPr="00336BE5">
        <w:t>выявлении некорректно заполненного п</w:t>
      </w:r>
      <w:r>
        <w:t xml:space="preserve">оля электронной формы заявления </w:t>
      </w:r>
      <w:r w:rsidRPr="00336BE5">
        <w:t>заявитель уведомляется о характере выявленной</w:t>
      </w:r>
      <w:r>
        <w:t xml:space="preserve"> ошибки и порядке ее устранения </w:t>
      </w:r>
      <w:r w:rsidRPr="00336BE5">
        <w:t>посредством информационного сообщения непоср</w:t>
      </w:r>
      <w:r>
        <w:t xml:space="preserve">едственно в электронной форме </w:t>
      </w:r>
      <w:r w:rsidRPr="00336BE5">
        <w:t>заявления.</w:t>
      </w: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При формировании заявления заявителю обеспечивается:</w:t>
      </w: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а) возможность копирования и сохранения заявления и иных документов,</w:t>
      </w:r>
      <w:r>
        <w:t xml:space="preserve"> указанных в пунктах 2.8 и 2.10</w:t>
      </w:r>
      <w:r w:rsidRPr="00336BE5">
        <w:t xml:space="preserve"> настоящег</w:t>
      </w:r>
      <w:r>
        <w:t xml:space="preserve">о Административного регламента, </w:t>
      </w:r>
      <w:r w:rsidRPr="00336BE5">
        <w:t>необходимых для предо</w:t>
      </w:r>
      <w:r>
        <w:t xml:space="preserve">ставления муниципальной </w:t>
      </w:r>
      <w:r w:rsidRPr="00336BE5">
        <w:t>услуги;</w:t>
      </w: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б) возможность печати на бумажном носителе копии электронной формы</w:t>
      </w:r>
      <w:r>
        <w:t xml:space="preserve"> </w:t>
      </w:r>
      <w:r w:rsidRPr="00336BE5">
        <w:t>заявления;</w:t>
      </w: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в) сохранение ранее введенных в электронную форму заявления значений в</w:t>
      </w:r>
      <w:r>
        <w:t xml:space="preserve"> </w:t>
      </w:r>
      <w:r w:rsidRPr="00336BE5">
        <w:t>любой момент по желанию пользователя, в том числе при воз</w:t>
      </w:r>
      <w:r>
        <w:t xml:space="preserve">никновении ошибок </w:t>
      </w:r>
      <w:r w:rsidRPr="00336BE5">
        <w:t>ввода и возврате для повторного ввода значений в электронную форму заявления;</w:t>
      </w: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г) заполнение полей электронной формы заявления до начала ввода сведений</w:t>
      </w:r>
      <w:r>
        <w:t xml:space="preserve"> </w:t>
      </w:r>
      <w:r w:rsidRPr="00336BE5">
        <w:t xml:space="preserve">заявителем с использованием сведений, </w:t>
      </w:r>
      <w:r>
        <w:t xml:space="preserve">размещенных в ЕСИА, и сведений, </w:t>
      </w:r>
      <w:r w:rsidRPr="00336BE5">
        <w:t>опубликованных на ЕПГУ, в части, касаю</w:t>
      </w:r>
      <w:r>
        <w:t xml:space="preserve">щейся сведений, отсутствующих в </w:t>
      </w:r>
      <w:r w:rsidRPr="00336BE5">
        <w:t>ЕСИА;</w:t>
      </w:r>
    </w:p>
    <w:p w:rsidR="000D7EB7" w:rsidRPr="00336BE5" w:rsidRDefault="000D7EB7" w:rsidP="00BD46F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36BE5">
        <w:t>д) возможность вернуться на любой из этапов заполнения электронной</w:t>
      </w:r>
    </w:p>
    <w:p w:rsidR="000D7EB7" w:rsidRPr="00336BE5" w:rsidRDefault="000D7EB7" w:rsidP="00336BE5">
      <w:pPr>
        <w:autoSpaceDE w:val="0"/>
        <w:autoSpaceDN w:val="0"/>
        <w:adjustRightInd w:val="0"/>
        <w:spacing w:after="0" w:line="240" w:lineRule="auto"/>
        <w:jc w:val="both"/>
      </w:pPr>
      <w:r w:rsidRPr="00336BE5">
        <w:t>формы заявления без потери ранее введенной информации;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е) возможность доступа заявителя на ЕПГУ к ранее поданным им заявлениям</w:t>
      </w:r>
      <w:r>
        <w:t xml:space="preserve"> </w:t>
      </w:r>
      <w:r w:rsidRPr="00893DCD">
        <w:t>в течение не менее одного года, а также частич</w:t>
      </w:r>
      <w:r>
        <w:t xml:space="preserve">но сформированных заявлений – в </w:t>
      </w:r>
      <w:r w:rsidRPr="00893DCD">
        <w:t>течение не менее 3 месяцев.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Сформированное и подписанное заявление и иные документы, необходимые</w:t>
      </w:r>
      <w:r>
        <w:t xml:space="preserve"> </w:t>
      </w:r>
      <w:r w:rsidRPr="00893DCD">
        <w:t xml:space="preserve">для </w:t>
      </w:r>
      <w:r>
        <w:t>предоставления муниципальной услуги, направляются в Администрацию</w:t>
      </w:r>
      <w:r w:rsidRPr="00893DCD">
        <w:t xml:space="preserve"> посредством ЕПГУ.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3.4. Администрация </w:t>
      </w:r>
      <w:r w:rsidRPr="00893DCD">
        <w:t>обеспечивает в срок не позднее 1 рабочего дня с</w:t>
      </w:r>
      <w:r>
        <w:t xml:space="preserve"> </w:t>
      </w:r>
      <w:r w:rsidRPr="00893DCD">
        <w:t>момента подачи заявления на ЕПГУ, а в слу</w:t>
      </w:r>
      <w:r>
        <w:t xml:space="preserve">чае его поступления в нерабочий или </w:t>
      </w:r>
      <w:r w:rsidRPr="00893DCD">
        <w:t>праздничный день, – в следующий за ним первый рабочий день:</w:t>
      </w:r>
    </w:p>
    <w:p w:rsidR="000D7EB7" w:rsidRPr="006C149D" w:rsidRDefault="000D7EB7" w:rsidP="00D1321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6C149D">
        <w:t xml:space="preserve">а) прием документов, необходимых для предоставления </w:t>
      </w:r>
      <w:r>
        <w:t>муниципальной</w:t>
      </w:r>
      <w:r w:rsidRPr="006C149D">
        <w:t xml:space="preserve"> услуги;</w:t>
      </w:r>
    </w:p>
    <w:p w:rsidR="000D7EB7" w:rsidRPr="006C149D" w:rsidRDefault="000D7EB7" w:rsidP="00D1321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6C149D">
        <w:t>б) оценку комплектности и правильности представленных документов на соответствие требованиям, предусмотренным пунктом 2.</w:t>
      </w:r>
      <w:r>
        <w:t>9</w:t>
      </w:r>
      <w:r w:rsidRPr="006C149D">
        <w:t xml:space="preserve"> настоящего </w:t>
      </w:r>
      <w:r>
        <w:t>А</w:t>
      </w:r>
      <w:r w:rsidRPr="006C149D">
        <w:t>дминистративного регламента;</w:t>
      </w:r>
    </w:p>
    <w:p w:rsidR="000D7EB7" w:rsidRPr="006C149D" w:rsidRDefault="000D7EB7" w:rsidP="00D1321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6C149D">
        <w:t xml:space="preserve">в) проверку правильности оформления и полноты заполнения </w:t>
      </w:r>
      <w:r>
        <w:t>заявления</w:t>
      </w:r>
      <w:r w:rsidRPr="006C149D">
        <w:t>;</w:t>
      </w:r>
    </w:p>
    <w:p w:rsidR="000D7EB7" w:rsidRPr="006C149D" w:rsidRDefault="000D7EB7" w:rsidP="00D1321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6C149D">
        <w:t>г) сверку данных, содержащихся в представленных документах;</w:t>
      </w:r>
    </w:p>
    <w:p w:rsidR="000D7EB7" w:rsidRPr="006C149D" w:rsidRDefault="000D7EB7" w:rsidP="00D1321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6C149D">
        <w:t xml:space="preserve">д) регистрацию заявления на предоставление </w:t>
      </w:r>
      <w:r>
        <w:t>муниципальной</w:t>
      </w:r>
      <w:r w:rsidRPr="006C149D">
        <w:t xml:space="preserve"> услуги;</w:t>
      </w:r>
    </w:p>
    <w:p w:rsidR="000D7EB7" w:rsidRPr="006C149D" w:rsidRDefault="000D7EB7" w:rsidP="00D1321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6C149D">
        <w:t>ж) формирование и направление заявителю в электронной форме в «Личный кабинет» на ЕПГУ уведомления о приеме заявления.</w:t>
      </w:r>
    </w:p>
    <w:p w:rsidR="000D7EB7" w:rsidRPr="006C149D" w:rsidRDefault="000D7EB7" w:rsidP="00D1321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6C149D">
        <w:t xml:space="preserve">Предоставление </w:t>
      </w:r>
      <w:r>
        <w:t>муниципальной</w:t>
      </w:r>
      <w:r w:rsidRPr="006C149D">
        <w:t xml:space="preserve"> услуги начинается со дня направления заявителю электронного уведомления о приеме заявления».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3.5. Электронное заявление становится доступным для должностного лица</w:t>
      </w:r>
      <w:r>
        <w:t xml:space="preserve"> Администрации</w:t>
      </w:r>
      <w:r w:rsidRPr="00893DCD">
        <w:t>, ответственного з</w:t>
      </w:r>
      <w:r>
        <w:t xml:space="preserve">а прием и регистрацию заявления </w:t>
      </w:r>
      <w:r w:rsidRPr="00893DCD">
        <w:t>(далее – ответственное должностное лицо), в</w:t>
      </w:r>
      <w:r>
        <w:t xml:space="preserve"> государственной информационной системе «Платформа межведомственного электронного взаимодействия Республики Башкортостан (</w:t>
      </w:r>
      <w:r>
        <w:rPr>
          <w:lang w:val="en-US"/>
        </w:rPr>
        <w:t>https</w:t>
      </w:r>
      <w:r>
        <w:t>:</w:t>
      </w:r>
      <w:r w:rsidRPr="007D1DFA">
        <w:t>//</w:t>
      </w:r>
      <w:r>
        <w:rPr>
          <w:lang w:val="en-US"/>
        </w:rPr>
        <w:t>vis</w:t>
      </w:r>
      <w:r w:rsidRPr="007D1DFA">
        <w:t>.</w:t>
      </w:r>
      <w:r>
        <w:rPr>
          <w:lang w:val="en-US"/>
        </w:rPr>
        <w:t>bashkortostan</w:t>
      </w:r>
      <w:r w:rsidRPr="007D1DFA">
        <w:t>.</w:t>
      </w:r>
      <w:r>
        <w:rPr>
          <w:lang w:val="en-US"/>
        </w:rPr>
        <w:t>ru</w:t>
      </w:r>
      <w:r>
        <w:t>)»</w:t>
      </w:r>
      <w:r w:rsidRPr="00893DCD">
        <w:t>.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Ответственное должностное лицо: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проверяет наличие электронных заявлений, поступивших с ЕПГУ, с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jc w:val="both"/>
      </w:pPr>
      <w:r w:rsidRPr="00893DCD">
        <w:t>периодом не реже 2 раз в день;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рассматривает поступившие заявления и приложенные образы документов</w:t>
      </w:r>
      <w:r>
        <w:t xml:space="preserve"> </w:t>
      </w:r>
      <w:r w:rsidRPr="00893DCD">
        <w:t>(документы);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производит действия в соответствии с пунктом 3.4 настоящего</w:t>
      </w:r>
      <w:r>
        <w:t xml:space="preserve"> </w:t>
      </w:r>
      <w:r w:rsidRPr="00893DCD">
        <w:t>Административного регламента.</w:t>
      </w:r>
    </w:p>
    <w:p w:rsidR="000D7EB7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3.6. Заявителю в кач</w:t>
      </w:r>
      <w:r>
        <w:t xml:space="preserve">естве результата предоставления </w:t>
      </w:r>
      <w:r w:rsidRPr="00893DCD">
        <w:t>муниципальной услуги обеспечивается возможность получения документа</w:t>
      </w:r>
      <w:r>
        <w:t xml:space="preserve"> </w:t>
      </w:r>
      <w:r w:rsidRPr="00893DCD">
        <w:t>в форме электронного документа, подписанного усиленной</w:t>
      </w:r>
      <w:r>
        <w:t xml:space="preserve"> </w:t>
      </w:r>
      <w:r w:rsidRPr="00893DCD">
        <w:t>квалифицированной электронной подписью уп</w:t>
      </w:r>
      <w:r>
        <w:t>олномоченного должностного лица Администрации</w:t>
      </w:r>
      <w:r w:rsidRPr="00893DCD">
        <w:t>, направленного заявителю в личный кабинет на ЕПГУ</w:t>
      </w:r>
      <w:r>
        <w:t>.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2853F9">
        <w:t xml:space="preserve">При получении результата предоставления услуги на ЕПГУ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</w:t>
      </w:r>
      <w:r>
        <w:t xml:space="preserve">муниципальной </w:t>
      </w:r>
      <w:r w:rsidRPr="002853F9">
        <w:t xml:space="preserve">услуги в любом подразделении </w:t>
      </w:r>
      <w:r>
        <w:t>многофункционального центра на территории Республики Башкортостан.</w:t>
      </w:r>
    </w:p>
    <w:p w:rsidR="000D7EB7" w:rsidRPr="00893DCD" w:rsidRDefault="000D7EB7" w:rsidP="007D1DF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3.7. Получение информац</w:t>
      </w:r>
      <w:r>
        <w:t>ии о ходе и</w:t>
      </w:r>
      <w:r w:rsidRPr="00893DCD">
        <w:t xml:space="preserve"> результате</w:t>
      </w:r>
      <w:r>
        <w:t xml:space="preserve"> предоставления </w:t>
      </w:r>
      <w:r w:rsidRPr="00893DCD">
        <w:t>муниципальной</w:t>
      </w:r>
      <w:r>
        <w:t xml:space="preserve"> услуги производится в «Личном </w:t>
      </w:r>
      <w:r w:rsidRPr="00893DCD">
        <w:t>кабинете</w:t>
      </w:r>
      <w:r>
        <w:t>»</w:t>
      </w:r>
      <w:r w:rsidRPr="00893DCD">
        <w:t xml:space="preserve"> н</w:t>
      </w:r>
      <w:r>
        <w:t xml:space="preserve">а ЕПГУ, при условии авторизации, а также в мобильном приложении.  Заявитель имеет возможность </w:t>
      </w:r>
      <w:r w:rsidRPr="00893DCD">
        <w:t xml:space="preserve">просматривать статус электронного заявления, </w:t>
      </w:r>
      <w:r>
        <w:t xml:space="preserve">а также информацию о дальнейших </w:t>
      </w:r>
      <w:r w:rsidRPr="00893DCD">
        <w:t xml:space="preserve">действиях в </w:t>
      </w:r>
      <w:r>
        <w:t>«Л</w:t>
      </w:r>
      <w:r w:rsidRPr="00893DCD">
        <w:t>ичном кабинете</w:t>
      </w:r>
      <w:r>
        <w:t>» по</w:t>
      </w:r>
      <w:r w:rsidRPr="00893DCD">
        <w:t xml:space="preserve"> инициативе, в любое время.</w:t>
      </w:r>
    </w:p>
    <w:p w:rsidR="000D7EB7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 xml:space="preserve">При </w:t>
      </w:r>
      <w:r>
        <w:t>предоставлении муниципальной</w:t>
      </w:r>
      <w:r w:rsidRPr="00893DCD">
        <w:t xml:space="preserve"> услуги в</w:t>
      </w:r>
      <w:r>
        <w:t xml:space="preserve"> </w:t>
      </w:r>
      <w:r w:rsidRPr="00893DCD">
        <w:t xml:space="preserve">электронной форме </w:t>
      </w:r>
      <w:r>
        <w:t>посредством ЕПГУ заявителю направляются следующие виды статусов о ходе ее предоставления</w:t>
      </w:r>
      <w:r w:rsidRPr="00893DCD">
        <w:t>:</w:t>
      </w:r>
    </w:p>
    <w:p w:rsidR="000D7EB7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заявление (запрос) зарегистрировано;</w:t>
      </w:r>
    </w:p>
    <w:p w:rsidR="000D7EB7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заявление (запрос) возвращено без рассмотрения;</w:t>
      </w:r>
    </w:p>
    <w:p w:rsidR="000D7EB7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муниципальная услуга предоставлена;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 предоставлении муниципальной услуги отказано.</w:t>
      </w:r>
    </w:p>
    <w:p w:rsidR="000D7EB7" w:rsidRPr="00893DCD" w:rsidRDefault="000D7EB7" w:rsidP="00893DCD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3.8. Оценка качества предоставления муниципальной услуги.</w:t>
      </w:r>
    </w:p>
    <w:p w:rsidR="000D7EB7" w:rsidRPr="00893DCD" w:rsidRDefault="000D7EB7" w:rsidP="000B364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 xml:space="preserve">Оценка качества </w:t>
      </w:r>
      <w:r>
        <w:t>предоставления муниципальной</w:t>
      </w:r>
      <w:r w:rsidRPr="00893DCD">
        <w:t xml:space="preserve"> услуги</w:t>
      </w:r>
      <w:r>
        <w:t xml:space="preserve"> </w:t>
      </w:r>
      <w:r w:rsidRPr="00893DCD">
        <w:t>осуществляется в соответствии с Правилами оц</w:t>
      </w:r>
      <w:r>
        <w:t xml:space="preserve">енки гражданами эффективности </w:t>
      </w:r>
      <w:r w:rsidRPr="00893DCD">
        <w:t>деятельности руководителей территориаль</w:t>
      </w:r>
      <w:r>
        <w:t xml:space="preserve">ных органов федеральных органов </w:t>
      </w:r>
      <w:r w:rsidRPr="00893DCD">
        <w:t>исполнительной власти (их структурных п</w:t>
      </w:r>
      <w:r>
        <w:t xml:space="preserve">одразделений) с учетом качества </w:t>
      </w:r>
      <w:r w:rsidRPr="00893DCD">
        <w:t>предоставления ими государственных услуг,</w:t>
      </w:r>
      <w:r>
        <w:t xml:space="preserve"> а также применения результатов </w:t>
      </w:r>
      <w:r w:rsidRPr="00893DCD">
        <w:t xml:space="preserve">указанной оценки как основания для принятия </w:t>
      </w:r>
      <w:r>
        <w:t xml:space="preserve">решений о досрочном прекращении </w:t>
      </w:r>
      <w:r w:rsidRPr="00893DCD">
        <w:t xml:space="preserve">исполнения соответствующими руководителями </w:t>
      </w:r>
      <w:r>
        <w:t xml:space="preserve">своих должностных обязанностей, </w:t>
      </w:r>
      <w:r w:rsidRPr="00893DCD">
        <w:t>утвержденными постановлением Правитель</w:t>
      </w:r>
      <w:r>
        <w:t xml:space="preserve">ства Российской Федерации от 12 декабря </w:t>
      </w:r>
      <w:r w:rsidRPr="00893DCD">
        <w:t>2012 года № 1284 «Об оценке гражданами</w:t>
      </w:r>
      <w:r>
        <w:t xml:space="preserve"> эффективности деятельности </w:t>
      </w:r>
      <w:r w:rsidRPr="00893DCD">
        <w:t>руководителей территориальных органов федеральных органов исполнительной</w:t>
      </w:r>
      <w:r>
        <w:t xml:space="preserve"> </w:t>
      </w:r>
      <w:r w:rsidRPr="00893DCD">
        <w:t>власти (их структурных подраздел</w:t>
      </w:r>
      <w:r>
        <w:t xml:space="preserve">ений) и территориальных органов </w:t>
      </w:r>
      <w:r w:rsidRPr="00893DCD">
        <w:t>государственных внебюджетных фондов (их р</w:t>
      </w:r>
      <w:r>
        <w:t xml:space="preserve">егиональных отделений) с учетом </w:t>
      </w:r>
      <w:r w:rsidRPr="00893DCD">
        <w:t>качества предоставления госуд</w:t>
      </w:r>
      <w:r>
        <w:t xml:space="preserve">арственных услуг, руководителей </w:t>
      </w:r>
      <w:r w:rsidRPr="00893DCD">
        <w:t>многофункциональных центров п</w:t>
      </w:r>
      <w:r>
        <w:t xml:space="preserve">редоставления государственных и </w:t>
      </w:r>
      <w:r w:rsidRPr="00893DCD">
        <w:t>муниципальных услуг с учетом каче</w:t>
      </w:r>
      <w:r>
        <w:t xml:space="preserve">ства организации предоставления </w:t>
      </w:r>
      <w:r w:rsidRPr="00893DCD">
        <w:t>государственных и муниципальных услуг, а</w:t>
      </w:r>
      <w:r>
        <w:t xml:space="preserve"> также о применении результатов </w:t>
      </w:r>
      <w:r w:rsidRPr="00893DCD">
        <w:t xml:space="preserve">указанной оценки как основания для принятия </w:t>
      </w:r>
      <w:r>
        <w:t xml:space="preserve">решений о досрочном прекращении </w:t>
      </w:r>
      <w:r w:rsidRPr="00893DCD">
        <w:t>исполнения соответствующими р</w:t>
      </w:r>
      <w:r>
        <w:t xml:space="preserve">уководителями своих должностных </w:t>
      </w:r>
      <w:r w:rsidRPr="00893DCD">
        <w:t>обязанностей».</w:t>
      </w:r>
    </w:p>
    <w:p w:rsidR="000D7EB7" w:rsidRDefault="000D7EB7" w:rsidP="000B364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893DCD">
        <w:t>3.9. Заявителю обеспечивается возможность направления жалобы на</w:t>
      </w:r>
      <w:r>
        <w:t xml:space="preserve"> </w:t>
      </w:r>
      <w:r w:rsidRPr="00893DCD">
        <w:t>решения, действия или б</w:t>
      </w:r>
      <w:r>
        <w:t>ездействие Администрации, должностного лица Администрации</w:t>
      </w:r>
      <w:r w:rsidRPr="00893DCD">
        <w:t xml:space="preserve"> либо муниципальн</w:t>
      </w:r>
      <w:r>
        <w:t xml:space="preserve">ого служащего в соответствии со </w:t>
      </w:r>
      <w:r w:rsidRPr="00893DCD">
        <w:t>статьей 11.2 Федерального закона № 210-</w:t>
      </w:r>
      <w:r>
        <w:t xml:space="preserve">ФЗ и в порядке, установленном </w:t>
      </w:r>
      <w:r w:rsidRPr="00893DCD">
        <w:t>постановлением Правительства Российской Ф</w:t>
      </w:r>
      <w:r>
        <w:t xml:space="preserve">едерации от 20 ноября 2012 года </w:t>
      </w:r>
      <w:r w:rsidRPr="00893DCD">
        <w:t>№ 1198 «О федеральной государс</w:t>
      </w:r>
      <w:r>
        <w:t xml:space="preserve">твенной информационной системе, </w:t>
      </w:r>
      <w:r w:rsidRPr="00893DCD">
        <w:t>обеспечивающей процесс досудебного, (внес</w:t>
      </w:r>
      <w:r>
        <w:t xml:space="preserve">удебного) обжалования решений и </w:t>
      </w:r>
      <w:r w:rsidRPr="00893DCD">
        <w:t>действий (бездействия), совершенных при п</w:t>
      </w:r>
      <w:r>
        <w:t xml:space="preserve">редоставлении государственных и </w:t>
      </w:r>
      <w:r w:rsidRPr="00893DCD">
        <w:t>муниципальных услуг.</w:t>
      </w:r>
    </w:p>
    <w:p w:rsidR="000D7EB7" w:rsidRDefault="000D7EB7" w:rsidP="000B364A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Pr="000B364A" w:rsidRDefault="000D7EB7" w:rsidP="000B364A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B364A">
        <w:rPr>
          <w:b/>
        </w:rPr>
        <w:t>Порядок исправления допущенных опечаток и ошибок в</w:t>
      </w:r>
    </w:p>
    <w:p w:rsidR="000D7EB7" w:rsidRPr="000B364A" w:rsidRDefault="000D7EB7" w:rsidP="000B364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0B364A">
        <w:rPr>
          <w:b/>
        </w:rPr>
        <w:t>выданных в результате</w:t>
      </w:r>
      <w:r>
        <w:rPr>
          <w:b/>
        </w:rPr>
        <w:t xml:space="preserve"> предоставления </w:t>
      </w:r>
      <w:r w:rsidRPr="000B364A">
        <w:rPr>
          <w:b/>
        </w:rPr>
        <w:t>муниципальной</w:t>
      </w:r>
    </w:p>
    <w:p w:rsidR="000D7EB7" w:rsidRDefault="000D7EB7" w:rsidP="000B364A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B364A">
        <w:rPr>
          <w:b/>
        </w:rPr>
        <w:t>услуги документах</w:t>
      </w:r>
    </w:p>
    <w:p w:rsidR="000D7EB7" w:rsidRPr="000B364A" w:rsidRDefault="000D7EB7" w:rsidP="000B364A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B364A">
        <w:t>3.10. В случ</w:t>
      </w:r>
      <w:r>
        <w:t>ае выявления опечаток и ошибок З</w:t>
      </w:r>
      <w:r w:rsidRPr="000B364A">
        <w:t>аявитель вправе обратиться в</w:t>
      </w:r>
      <w:r>
        <w:t xml:space="preserve"> Администрацию с заявлением об исправлении допущенных опечаток и ошибок (рекомендуемая форма приведена в </w:t>
      </w:r>
      <w:r w:rsidRPr="00D80AF2">
        <w:t>приложении № 7 к</w:t>
      </w:r>
      <w:r>
        <w:t xml:space="preserve"> Административному регламенту</w:t>
      </w:r>
      <w:r w:rsidRPr="000B364A">
        <w:t>.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 заявлении об исправлении опечаток и ошибок в обязательном порядке указываются: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1) наименование Администрации;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2) вид, дата, номер выдачи (регистрации) документа, выданного в результате предоставления муниципальной услуги;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3) 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личность;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4) реквизиты документа (-ов), обосновывающих доводы заявителя о наличии опечатки, а также содержащих правильные сведения.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3.11. К заявлению должен быть приложен оригинал документа, выданного по результатам предоставления муниципальной услуги (в случае, если результат выдан в форме документа на бумажном носителе).</w:t>
      </w:r>
    </w:p>
    <w:p w:rsidR="000D7EB7" w:rsidRPr="000B364A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 </w:t>
      </w:r>
    </w:p>
    <w:p w:rsidR="000D7EB7" w:rsidRDefault="000D7EB7" w:rsidP="000B364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3.12. Заявление об исправлении опечаток и ошибок представляется следующими способами:</w:t>
      </w:r>
    </w:p>
    <w:p w:rsidR="000D7EB7" w:rsidRDefault="000D7EB7" w:rsidP="00A2390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- лично в Администрацию;</w:t>
      </w:r>
    </w:p>
    <w:p w:rsidR="000D7EB7" w:rsidRDefault="000D7EB7" w:rsidP="00A2390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- почтовым отправлением.</w:t>
      </w:r>
    </w:p>
    <w:p w:rsidR="000D7EB7" w:rsidRDefault="000D7EB7" w:rsidP="00A2390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3.13. Основаниями для отказа в приеме заявления об исправлении опечаток и ошибок являются:</w:t>
      </w:r>
    </w:p>
    <w:p w:rsidR="000D7EB7" w:rsidRDefault="000D7EB7" w:rsidP="00A2390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1) представленные документы по составу и содержанию не соответствуют требованиям пунктов 3.10 и 3.11 Административного регламента;</w:t>
      </w:r>
    </w:p>
    <w:p w:rsidR="000D7EB7" w:rsidRDefault="000D7EB7" w:rsidP="00A2390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2) заявитель не является получателем муниципальной услуги.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3.14. Отказ в приеме заявления об исправлении опечаток и ошибок по иным основаниям не допускается.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3.13 Административного регламента.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3.15. Основаниями для отказа в исправлении опечаток и ошибок являются: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отсутствие несоответствий между содержанием документа, выданного по результатам предоставления муниципальной услуги, и содержанием документов, представленных заявителем самостоятельно и (или) по собственной инициативе, а также находящихся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документы, представленные заявителем в соответствии с пунктом 3.11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документов, указанных в подпункте 4 пункта 3.10 Административного регламента, недостаточно для начала процедуры исправлении опечаток и ошибок.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3.16. 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ошибок, и документов, приложенных к нему.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3.17.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требованиям, предусмотренным Административным регламентом.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3.18. По результатам рассмотрения заявления об исправлении опечаток и ошибок Администрация в срок предусмотренный пунктом 3.17 Административного регламента: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1) в случае отсутствия оснований для отказа в исправлении опечаток и ошибок, предусмотренных пунктом 3.15 Административного регламента, принимает решение об исправлении опечаток и ошибок;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2) в случае наличия хотя бы одного из оснований для отказа в исправлении опечаток, предусмотренных пунктом 3.15 Административного регламента, принимает решение об отсутствии необходимости исправления опечаток и ошибок.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3.19.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услуги.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3.20. Исправление опечаток и ошибок осуществляется Администрацией в течение трех рабочих дней с момента принятия решения, предусмотренного подпунктом 1 пункта 3.18 Административного регламента.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Результатом исправления опечаток и ошибок является подготовленный в 2-х экземплярах документ о предоставлении муниципальной услуги.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3.21. При исправлении опечаток и ошибок не допускается: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sym w:font="Symbol" w:char="F02D"/>
      </w:r>
      <w:r>
        <w:t xml:space="preserve"> изменение содержания документов, являющихся результатом предоставления муниципальной услуги;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sym w:font="Symbol" w:char="F02D"/>
      </w:r>
      <w: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3.22. Документы, предусмотренные пунктом 3.19 и абзацем вторым пункта 3.20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Первый оригинальный экземпляр документа о предоставлении муниципальной услуги, содержащий опечатки и ошибки, подлежит уничтожению.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Второй оригинальный экземпляр документа о предоставлении муниципальной услуги, содержащий опечатки и ошибки хранится в Администрации (Уполномоченным органе).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3.23.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и (или) должностного лица муниципального служащего, плата с заявителя не взимается.</w:t>
      </w:r>
    </w:p>
    <w:p w:rsidR="000D7EB7" w:rsidRDefault="000D7EB7" w:rsidP="00F643B2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  <w:bCs/>
        </w:rPr>
        <w:t>IV</w:t>
      </w:r>
      <w:r w:rsidRPr="00C246CF">
        <w:rPr>
          <w:b/>
        </w:rPr>
        <w:t>. Формы контроля за исполнением административного регламента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Порядок осуществления текущего контроля за соблюдением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и исполнением ответственными должностными лицами положений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регламента и иных нормативных правовых актов,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устанавливающих требования к предоставлению муниципальной</w:t>
      </w:r>
      <w:r w:rsidRPr="00C246CF">
        <w:rPr>
          <w:b/>
          <w:bCs/>
        </w:rPr>
        <w:t xml:space="preserve"> </w:t>
      </w:r>
      <w:r w:rsidRPr="00C246CF">
        <w:rPr>
          <w:b/>
        </w:rPr>
        <w:t>услуги, а также принятием ими решений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4.1. Текущий контроль за соблюдением и исполнением настоящего</w:t>
      </w:r>
      <w:r>
        <w:t xml:space="preserve"> </w:t>
      </w:r>
      <w:r w:rsidRPr="00C246CF">
        <w:t>Административного регламента, иных нормативных правовых актов,</w:t>
      </w:r>
      <w:r>
        <w:t xml:space="preserve"> </w:t>
      </w:r>
      <w:r w:rsidRPr="00C246CF">
        <w:t>устанавливающих требования к предоставлению муниципальной услуги,</w:t>
      </w:r>
      <w:r>
        <w:t xml:space="preserve"> </w:t>
      </w:r>
      <w:r w:rsidRPr="00C246CF">
        <w:t>осуществляется на постоянной основе должностными лицами Администрации, уполномоченными на осуществление контроля за</w:t>
      </w:r>
      <w:r>
        <w:t xml:space="preserve"> </w:t>
      </w:r>
      <w:r w:rsidRPr="00C246CF">
        <w:t>предоставлением муниципальной услуги.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Для текущего контроля используются сведения служебной корреспонденции,</w:t>
      </w:r>
      <w:r>
        <w:t xml:space="preserve"> </w:t>
      </w:r>
      <w:r w:rsidRPr="00C246CF">
        <w:t>устная и письменная информация специалистов и должностных лиц</w:t>
      </w:r>
      <w:r>
        <w:t xml:space="preserve"> Администрации</w:t>
      </w:r>
      <w:r w:rsidRPr="00C246CF">
        <w:t>.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Текущий контроль осуществляется путем проведения проверок: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решений о предоставлении (об отказе в предоставлении) муниципальной услуги;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выявления и устранения нарушений прав граждан;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рассмотрения, принятия решений и подготовки ответов на обращения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jc w:val="both"/>
      </w:pPr>
      <w:r w:rsidRPr="00C246CF">
        <w:t>граждан, содержащие жалобы на решения, действия (бездействие) должностных</w:t>
      </w:r>
      <w:r>
        <w:t xml:space="preserve"> </w:t>
      </w:r>
      <w:r w:rsidRPr="00C246CF">
        <w:t>лиц.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both"/>
      </w:pP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Порядок и периодичность осуществления плановых и внеплановых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проверок полноты и качества предоставления муниципальной</w:t>
      </w:r>
      <w:r w:rsidRPr="00C246CF">
        <w:rPr>
          <w:b/>
          <w:bCs/>
        </w:rPr>
        <w:t xml:space="preserve"> </w:t>
      </w:r>
      <w:r w:rsidRPr="00C246CF">
        <w:rPr>
          <w:b/>
        </w:rPr>
        <w:t>услуги, в том числе порядок и формы контроля за полнотой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и качеством предоставления муниципальной</w:t>
      </w:r>
      <w:r w:rsidRPr="00C246CF">
        <w:rPr>
          <w:b/>
          <w:bCs/>
        </w:rPr>
        <w:t xml:space="preserve"> </w:t>
      </w:r>
      <w:r w:rsidRPr="00C246CF">
        <w:rPr>
          <w:b/>
        </w:rPr>
        <w:t>услуги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4.2. Контроль за полнотой и качество</w:t>
      </w:r>
      <w:r>
        <w:t xml:space="preserve">м предоставления </w:t>
      </w:r>
      <w:r w:rsidRPr="00C246CF">
        <w:t>муниципальной</w:t>
      </w:r>
      <w:r>
        <w:t xml:space="preserve"> </w:t>
      </w:r>
      <w:r w:rsidRPr="00C246CF">
        <w:t>услуги включает в себя проведение плановых и внеплановых</w:t>
      </w:r>
      <w:r>
        <w:t xml:space="preserve"> </w:t>
      </w:r>
      <w:r w:rsidRPr="00C246CF">
        <w:t>проверок.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4.3. Плановые проверки осуществляются на основании годовых планов работы</w:t>
      </w:r>
      <w:r>
        <w:t xml:space="preserve"> Администрации</w:t>
      </w:r>
      <w:r w:rsidRPr="00C246CF">
        <w:t>, утверждаемых руко</w:t>
      </w:r>
      <w:r>
        <w:t>водителем Администрации</w:t>
      </w:r>
      <w:r w:rsidRPr="00C246CF">
        <w:t>.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При плановой проверке полноты и качеств</w:t>
      </w:r>
      <w:r>
        <w:t>а предоставления муниципальной</w:t>
      </w:r>
      <w:r w:rsidRPr="00C246CF">
        <w:t xml:space="preserve"> услуги контролю подлежат:</w:t>
      </w:r>
      <w:r>
        <w:t xml:space="preserve"> </w:t>
      </w:r>
      <w:r w:rsidRPr="00C246CF">
        <w:t xml:space="preserve">соблюдение сроков </w:t>
      </w:r>
      <w:r>
        <w:t>предоставления муниципальной</w:t>
      </w:r>
      <w:r w:rsidRPr="00C246CF">
        <w:t xml:space="preserve"> услуги;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соблюдение положений настоящего Административного регламента;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правильность и обоснованность принятого решения об отказе в</w:t>
      </w:r>
      <w:r>
        <w:t xml:space="preserve"> предоставлении муниципальной</w:t>
      </w:r>
      <w:r w:rsidRPr="00C246CF">
        <w:t xml:space="preserve"> услуги.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Основанием для проведения внеплановых проверок являются: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получение от государственных органов, органов местного самоуправления</w:t>
      </w:r>
      <w:r>
        <w:t xml:space="preserve"> </w:t>
      </w:r>
      <w:r w:rsidRPr="00C246CF">
        <w:t>информации о предполагаемых или выявленных нарушениях нормативных</w:t>
      </w:r>
      <w:r>
        <w:t xml:space="preserve"> </w:t>
      </w:r>
      <w:r w:rsidRPr="00C246CF">
        <w:t xml:space="preserve">правовых актов Российской Федерации, нормативных правовых актов </w:t>
      </w:r>
      <w:r>
        <w:t>Республики Башкортостан</w:t>
      </w:r>
      <w:r w:rsidRPr="00C246CF">
        <w:rPr>
          <w:iCs/>
        </w:rPr>
        <w:t xml:space="preserve"> </w:t>
      </w:r>
      <w:r w:rsidRPr="00C246CF">
        <w:t>и нормативных правовых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jc w:val="both"/>
        <w:rPr>
          <w:iCs/>
        </w:rPr>
      </w:pPr>
      <w:r w:rsidRPr="00C246CF">
        <w:t xml:space="preserve">актов органов местного самоуправления </w:t>
      </w:r>
      <w:r w:rsidRPr="00C246CF">
        <w:rPr>
          <w:iCs/>
        </w:rPr>
        <w:t>(</w:t>
      </w:r>
      <w:r w:rsidRPr="00C246CF">
        <w:rPr>
          <w:i/>
          <w:iCs/>
        </w:rPr>
        <w:t>указать наименование муниципального</w:t>
      </w:r>
      <w:r w:rsidRPr="00E519B5">
        <w:rPr>
          <w:i/>
          <w:iCs/>
        </w:rPr>
        <w:t xml:space="preserve"> образования</w:t>
      </w:r>
      <w:r>
        <w:rPr>
          <w:iCs/>
        </w:rPr>
        <w:t>)</w:t>
      </w:r>
      <w:r w:rsidRPr="00C246CF">
        <w:rPr>
          <w:iCs/>
        </w:rPr>
        <w:t>;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both"/>
        <w:rPr>
          <w:iCs/>
        </w:rPr>
      </w:pPr>
      <w:r w:rsidRPr="00C246CF">
        <w:t>обращения граждан и юридических лиц на нарушения законодательства, в том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jc w:val="both"/>
      </w:pPr>
      <w:r w:rsidRPr="00C246CF">
        <w:t xml:space="preserve">числе на качество </w:t>
      </w:r>
      <w:r>
        <w:t xml:space="preserve">предоставления </w:t>
      </w:r>
      <w:r w:rsidRPr="00C246CF">
        <w:t>муниципальной) услуги.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both"/>
      </w:pP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Ответственность должностных лиц за решения и действия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(бездействие), принимаемые (осуществляемые) ими в ходе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предоставления государственной (муниципальной</w:t>
      </w:r>
      <w:r w:rsidRPr="00C246CF">
        <w:rPr>
          <w:b/>
          <w:bCs/>
        </w:rPr>
        <w:t xml:space="preserve">) </w:t>
      </w:r>
      <w:r w:rsidRPr="00C246CF">
        <w:rPr>
          <w:b/>
        </w:rPr>
        <w:t>услуги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C246CF">
        <w:t>4.5. По результатам проведенных проверок в случае выявления нарушений</w:t>
      </w:r>
      <w:r>
        <w:t xml:space="preserve"> </w:t>
      </w:r>
      <w:r w:rsidRPr="00C246CF">
        <w:t>положений настоящего Административного регламента, нормативных правовых</w:t>
      </w:r>
      <w:r>
        <w:t xml:space="preserve"> </w:t>
      </w:r>
      <w:r w:rsidRPr="00C246CF">
        <w:t xml:space="preserve">актов </w:t>
      </w:r>
      <w:r>
        <w:rPr>
          <w:iCs/>
        </w:rPr>
        <w:t xml:space="preserve">Республики Башкортостан </w:t>
      </w:r>
      <w:r w:rsidRPr="00C246CF">
        <w:t>и</w:t>
      </w:r>
      <w:r>
        <w:t xml:space="preserve"> </w:t>
      </w:r>
      <w:r w:rsidRPr="00C246CF">
        <w:t xml:space="preserve">нормативных правовых актов органов местного самоуправления </w:t>
      </w:r>
      <w:r w:rsidRPr="00C246CF">
        <w:rPr>
          <w:iCs/>
        </w:rPr>
        <w:t>(</w:t>
      </w:r>
      <w:r w:rsidRPr="00C246CF">
        <w:rPr>
          <w:i/>
          <w:iCs/>
        </w:rPr>
        <w:t>указать</w:t>
      </w:r>
      <w:r>
        <w:rPr>
          <w:i/>
        </w:rPr>
        <w:t xml:space="preserve"> </w:t>
      </w:r>
      <w:r w:rsidRPr="00C246CF">
        <w:rPr>
          <w:i/>
          <w:iCs/>
        </w:rPr>
        <w:t>наименов</w:t>
      </w:r>
      <w:r w:rsidRPr="00E519B5">
        <w:rPr>
          <w:i/>
          <w:iCs/>
        </w:rPr>
        <w:t>ание муниципального образования</w:t>
      </w:r>
      <w:r>
        <w:rPr>
          <w:iCs/>
        </w:rPr>
        <w:t xml:space="preserve">) </w:t>
      </w:r>
      <w:r w:rsidRPr="00C246CF">
        <w:t>осуществляется привлечение виновных лиц к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jc w:val="both"/>
      </w:pPr>
      <w:r w:rsidRPr="00C246CF">
        <w:t>ответственности в соответствии с законодательством Российской Федерации.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Персональная ответственность должностных лиц за правильность и</w:t>
      </w:r>
      <w:r>
        <w:t xml:space="preserve"> </w:t>
      </w:r>
      <w:r w:rsidRPr="00C246CF">
        <w:t>своевременность принятия решения о предоставлении (об отказе в</w:t>
      </w:r>
      <w:r>
        <w:t xml:space="preserve"> </w:t>
      </w:r>
      <w:r w:rsidRPr="00C246CF">
        <w:t>п</w:t>
      </w:r>
      <w:r>
        <w:t xml:space="preserve">редоставлении) </w:t>
      </w:r>
      <w:r w:rsidRPr="00C246CF">
        <w:t>муниципальной услуги закрепляется в их</w:t>
      </w:r>
      <w:r>
        <w:t xml:space="preserve"> </w:t>
      </w:r>
      <w:r w:rsidRPr="00C246CF">
        <w:t>должностных регламентах в соответствии с требованиями законодательства.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Требования к порядку и формам контроля за предоставлением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муниципальной</w:t>
      </w:r>
      <w:r>
        <w:rPr>
          <w:b/>
          <w:bCs/>
        </w:rPr>
        <w:t xml:space="preserve"> </w:t>
      </w:r>
      <w:r w:rsidRPr="00C246CF">
        <w:rPr>
          <w:b/>
        </w:rPr>
        <w:t>услуги, в том числе со стороны граждан,</w:t>
      </w:r>
      <w:r>
        <w:rPr>
          <w:b/>
        </w:rPr>
        <w:t xml:space="preserve"> </w:t>
      </w:r>
      <w:r w:rsidRPr="00C246CF">
        <w:rPr>
          <w:b/>
        </w:rPr>
        <w:t>их объединений и организаций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4.6. Граждане, их объединения и организации имеют право осуществлять</w:t>
      </w:r>
      <w:r>
        <w:t xml:space="preserve"> </w:t>
      </w:r>
      <w:r w:rsidRPr="00C246CF">
        <w:t>контроль за п</w:t>
      </w:r>
      <w:r>
        <w:t xml:space="preserve">редоставлением </w:t>
      </w:r>
      <w:r w:rsidRPr="00C246CF">
        <w:t>муниципальной услуги путем</w:t>
      </w:r>
      <w:r>
        <w:t xml:space="preserve"> </w:t>
      </w:r>
      <w:r w:rsidRPr="00C246CF">
        <w:t xml:space="preserve">получения информации о ходе </w:t>
      </w:r>
      <w:r>
        <w:t xml:space="preserve">предоставления муниципальной </w:t>
      </w:r>
      <w:r w:rsidRPr="00C246CF">
        <w:t>услуги, в том числе о сроках завершения административных процедур (действий).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Граждане, их объединения и организации также имеют право: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направлять замечания и предложения по улучшению доступности и качества</w:t>
      </w:r>
      <w:r>
        <w:t xml:space="preserve"> предоставления муниципальной</w:t>
      </w:r>
      <w:r w:rsidRPr="00C246CF">
        <w:t xml:space="preserve"> услуги;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</w:t>
      </w:r>
      <w:r w:rsidRPr="00C246CF">
        <w:t>вносить предложения о мерах по устранению нарушений настоящего</w:t>
      </w:r>
      <w:r>
        <w:t xml:space="preserve"> </w:t>
      </w:r>
      <w:r w:rsidRPr="00C246CF">
        <w:t>Административного регламента.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4.7. Должнос</w:t>
      </w:r>
      <w:r>
        <w:t>тные лица Администрации</w:t>
      </w:r>
      <w:r w:rsidRPr="00C246CF">
        <w:t xml:space="preserve"> принимают меры к</w:t>
      </w:r>
      <w:r>
        <w:t xml:space="preserve"> </w:t>
      </w:r>
      <w:r w:rsidRPr="00C246CF">
        <w:t>прекращению допущенных нарушений, устраняют причины и условия,</w:t>
      </w:r>
      <w:r>
        <w:t xml:space="preserve"> </w:t>
      </w:r>
      <w:r w:rsidRPr="00C246CF">
        <w:t>способствующие совершению нарушений.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Информация о результатах рассмотрения замечаний и предложений граждан,</w:t>
      </w:r>
      <w:r>
        <w:t xml:space="preserve"> </w:t>
      </w:r>
      <w:r w:rsidRPr="00C246CF">
        <w:t>их объединений и организаций доводится до сведения лиц, направивших эти</w:t>
      </w:r>
      <w:r>
        <w:t xml:space="preserve"> замечания и предложения, в порядке, предусмотренном Федеральным законом № 59-ФЗ.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  <w:bCs/>
        </w:rPr>
        <w:t>V</w:t>
      </w:r>
      <w:r w:rsidRPr="00C246CF">
        <w:rPr>
          <w:b/>
        </w:rPr>
        <w:t>. Досудебный (внесудебный) порядок обжалования решений и действий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C246CF">
        <w:rPr>
          <w:b/>
        </w:rPr>
        <w:t>(бездействия) органа, предоставляющего муниципальную</w:t>
      </w:r>
    </w:p>
    <w:p w:rsidR="000D7EB7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услугу, а также их должностных лиц, муниципальных</w:t>
      </w:r>
      <w:r>
        <w:rPr>
          <w:b/>
          <w:bCs/>
        </w:rPr>
        <w:t xml:space="preserve"> </w:t>
      </w:r>
      <w:r w:rsidRPr="00C246CF">
        <w:rPr>
          <w:b/>
        </w:rPr>
        <w:t>служащих</w:t>
      </w:r>
    </w:p>
    <w:p w:rsidR="000D7EB7" w:rsidRPr="00C246CF" w:rsidRDefault="000D7EB7" w:rsidP="00E519B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0D7EB7" w:rsidRDefault="000D7EB7" w:rsidP="00C7172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5.1. Заявитель имеет право на обжалование решения и (или) действий</w:t>
      </w:r>
      <w:r>
        <w:t xml:space="preserve"> </w:t>
      </w:r>
      <w:r w:rsidRPr="00C246CF">
        <w:t>(без</w:t>
      </w:r>
      <w:r>
        <w:t>действия) Администрации</w:t>
      </w:r>
      <w:r w:rsidRPr="00C246CF">
        <w:t>,</w:t>
      </w:r>
      <w:r>
        <w:t xml:space="preserve"> должностных лиц Администрации, </w:t>
      </w:r>
      <w:r w:rsidRPr="00C246CF">
        <w:t>муниципальных служащих</w:t>
      </w:r>
      <w:r>
        <w:t xml:space="preserve"> </w:t>
      </w:r>
      <w:r w:rsidRPr="00C246CF">
        <w:t>при предоставлении</w:t>
      </w:r>
      <w:r>
        <w:t xml:space="preserve"> </w:t>
      </w:r>
      <w:r w:rsidRPr="00C246CF">
        <w:t>муниципальной услуги в досудебном (внесудебном) порядке</w:t>
      </w:r>
      <w:r>
        <w:t xml:space="preserve"> </w:t>
      </w:r>
      <w:r w:rsidRPr="00C246CF">
        <w:t>(далее – жалоба).</w:t>
      </w:r>
    </w:p>
    <w:p w:rsidR="000D7EB7" w:rsidRPr="00C246CF" w:rsidRDefault="000D7EB7" w:rsidP="00C71721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Pr="00C246CF" w:rsidRDefault="000D7EB7" w:rsidP="00C7172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Органы местного самоуправления, организации и уполномоченные на</w:t>
      </w:r>
    </w:p>
    <w:p w:rsidR="000D7EB7" w:rsidRPr="00C246CF" w:rsidRDefault="000D7EB7" w:rsidP="00C7172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рассмотрение жалобы лица, которым может быть направлена жалоба</w:t>
      </w:r>
    </w:p>
    <w:p w:rsidR="000D7EB7" w:rsidRDefault="000D7EB7" w:rsidP="00C7172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заявителя в д</w:t>
      </w:r>
      <w:r>
        <w:rPr>
          <w:b/>
        </w:rPr>
        <w:t>осудебном (внесудебном) порядке</w:t>
      </w:r>
    </w:p>
    <w:p w:rsidR="000D7EB7" w:rsidRPr="00C246CF" w:rsidRDefault="000D7EB7" w:rsidP="00C7172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Default="000D7EB7" w:rsidP="00C7172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5.2. В досудебном (внесудебном) порядке заявитель (представитель) вправе</w:t>
      </w:r>
      <w:r>
        <w:t xml:space="preserve"> </w:t>
      </w:r>
      <w:r w:rsidRPr="00C246CF">
        <w:t>обратиться с жалобой в письменной форме на бумажном носителе или в</w:t>
      </w:r>
      <w:r>
        <w:t xml:space="preserve"> </w:t>
      </w:r>
      <w:r w:rsidRPr="00C246CF">
        <w:t>электронной форме:</w:t>
      </w:r>
    </w:p>
    <w:p w:rsidR="000D7EB7" w:rsidRPr="00C246CF" w:rsidRDefault="000D7EB7" w:rsidP="00C71721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 Администрацию</w:t>
      </w:r>
      <w:r w:rsidRPr="00C246CF">
        <w:t xml:space="preserve"> – на решение и (или) действия (бездействие)</w:t>
      </w:r>
      <w:r>
        <w:t xml:space="preserve"> </w:t>
      </w:r>
      <w:r w:rsidRPr="00C246CF">
        <w:t>должностного лица, руководителя структурно</w:t>
      </w:r>
      <w:r>
        <w:t>го подразделения Администрации</w:t>
      </w:r>
      <w:r w:rsidRPr="00C246CF">
        <w:t>, на решение и действия (без</w:t>
      </w:r>
      <w:r>
        <w:t>действие) Администрации</w:t>
      </w:r>
      <w:r w:rsidRPr="00C246CF">
        <w:t>,</w:t>
      </w:r>
      <w:r>
        <w:t xml:space="preserve"> </w:t>
      </w:r>
      <w:r w:rsidRPr="00C246CF">
        <w:t>рук</w:t>
      </w:r>
      <w:r>
        <w:t>оводителя Администрации</w:t>
      </w:r>
      <w:r w:rsidRPr="00C246CF">
        <w:t>;</w:t>
      </w:r>
    </w:p>
    <w:p w:rsidR="000D7EB7" w:rsidRPr="00C246CF" w:rsidRDefault="000D7EB7" w:rsidP="00C7172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в вышестоящий орган на решение и (или) действия (бездействие)</w:t>
      </w:r>
      <w:r>
        <w:t xml:space="preserve"> </w:t>
      </w:r>
      <w:r w:rsidRPr="00C246CF">
        <w:t>должностного лица, руководителя структурно</w:t>
      </w:r>
      <w:r>
        <w:t>го подразделения Администрации.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both"/>
      </w:pPr>
      <w:r w:rsidRPr="00C246CF">
        <w:t>.</w:t>
      </w:r>
    </w:p>
    <w:p w:rsidR="000D7EB7" w:rsidRDefault="000D7EB7" w:rsidP="00C71721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В Администрации </w:t>
      </w:r>
      <w:r w:rsidRPr="00C246CF">
        <w:t>определяются уполномоченные на рассмотрение</w:t>
      </w:r>
      <w:r>
        <w:t xml:space="preserve"> </w:t>
      </w:r>
      <w:r w:rsidRPr="00C246CF">
        <w:t>жалоб должностные лица.</w:t>
      </w:r>
    </w:p>
    <w:p w:rsidR="000D7EB7" w:rsidRPr="00C246CF" w:rsidRDefault="000D7EB7" w:rsidP="00C71721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D7EB7" w:rsidRPr="00C246CF" w:rsidRDefault="000D7EB7" w:rsidP="00C7172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Способы информирования заявителей о порядке подачи и рассмотрения</w:t>
      </w:r>
    </w:p>
    <w:p w:rsidR="000D7EB7" w:rsidRDefault="000D7EB7" w:rsidP="00C7172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жалобы, в том числе с использованием Единого портала государственных и</w:t>
      </w:r>
      <w:r>
        <w:rPr>
          <w:b/>
        </w:rPr>
        <w:t xml:space="preserve"> </w:t>
      </w:r>
      <w:r w:rsidRPr="00C246CF">
        <w:rPr>
          <w:b/>
        </w:rPr>
        <w:t>муниципальных услуг (функций)</w:t>
      </w:r>
    </w:p>
    <w:p w:rsidR="000D7EB7" w:rsidRPr="00C246CF" w:rsidRDefault="000D7EB7" w:rsidP="00C71721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Default="000D7EB7" w:rsidP="00A91456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5.3. Информация о порядке подачи и рассмотрения жалобы размещается на</w:t>
      </w:r>
      <w:r>
        <w:t xml:space="preserve"> </w:t>
      </w:r>
      <w:r w:rsidRPr="00C246CF">
        <w:t xml:space="preserve">информационных стендах в местах </w:t>
      </w:r>
      <w:r>
        <w:t>предоставления муниципальной</w:t>
      </w:r>
      <w:r w:rsidRPr="00C246CF">
        <w:t xml:space="preserve"> услуги,</w:t>
      </w:r>
      <w:r>
        <w:t xml:space="preserve"> на сайте Администрации</w:t>
      </w:r>
      <w:r w:rsidRPr="00C246CF">
        <w:t>, ЕПГУ, а также</w:t>
      </w:r>
      <w:r>
        <w:t xml:space="preserve"> </w:t>
      </w:r>
      <w:r w:rsidRPr="00C246CF">
        <w:t>предоставляется в устной форме по телефону и (или) на личном приеме либо в</w:t>
      </w:r>
      <w:r>
        <w:t xml:space="preserve"> </w:t>
      </w:r>
      <w:r w:rsidRPr="00C246CF">
        <w:t>письменной форме почтовым отправлением по адресу, указанному заявителем</w:t>
      </w:r>
      <w:r>
        <w:t xml:space="preserve"> </w:t>
      </w:r>
      <w:r w:rsidRPr="00C246CF">
        <w:t>(представителем).</w:t>
      </w:r>
    </w:p>
    <w:p w:rsidR="000D7EB7" w:rsidRDefault="000D7EB7" w:rsidP="00A91456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Default="000D7EB7" w:rsidP="00A91456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C246CF">
        <w:rPr>
          <w:b/>
        </w:rPr>
        <w:t>Перечень нормативных правовых актов, регулирующих порядок досудебного</w:t>
      </w:r>
      <w:r>
        <w:rPr>
          <w:b/>
        </w:rPr>
        <w:t xml:space="preserve"> </w:t>
      </w:r>
      <w:r w:rsidRPr="00C246CF">
        <w:rPr>
          <w:b/>
        </w:rPr>
        <w:t>(внесудебного) обжалования действий (бездействия) и (или) решений,</w:t>
      </w:r>
      <w:r>
        <w:rPr>
          <w:b/>
        </w:rPr>
        <w:t xml:space="preserve"> </w:t>
      </w:r>
      <w:r w:rsidRPr="00C246CF">
        <w:rPr>
          <w:b/>
        </w:rPr>
        <w:t>принятых (осуществленных) в ходе предоставления муниципальной</w:t>
      </w:r>
      <w:r w:rsidRPr="00C246CF">
        <w:rPr>
          <w:b/>
          <w:bCs/>
        </w:rPr>
        <w:t xml:space="preserve"> </w:t>
      </w:r>
      <w:r w:rsidRPr="00C246CF">
        <w:rPr>
          <w:b/>
        </w:rPr>
        <w:t>услуги</w:t>
      </w:r>
    </w:p>
    <w:p w:rsidR="000D7EB7" w:rsidRPr="00C246CF" w:rsidRDefault="000D7EB7" w:rsidP="00A91456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D7EB7" w:rsidRDefault="000D7EB7" w:rsidP="007A3669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>5.4. Порядок досудебного (внесудебного) обжалования решений и действий</w:t>
      </w:r>
      <w:r>
        <w:t xml:space="preserve"> </w:t>
      </w:r>
      <w:r w:rsidRPr="00C246CF">
        <w:t>(без</w:t>
      </w:r>
      <w:r>
        <w:t xml:space="preserve">действия) Администрации, предоставляющей </w:t>
      </w:r>
      <w:r w:rsidRPr="00C246CF">
        <w:t>муниципальную</w:t>
      </w:r>
      <w:r>
        <w:t xml:space="preserve"> услугу, а также ее</w:t>
      </w:r>
      <w:r w:rsidRPr="00C246CF">
        <w:t xml:space="preserve"> должностных лиц регулируется:</w:t>
      </w:r>
    </w:p>
    <w:p w:rsidR="000D7EB7" w:rsidRDefault="000D7EB7" w:rsidP="00010A8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t xml:space="preserve">Федеральным законом </w:t>
      </w:r>
      <w:r>
        <w:t>210-ФЗ</w:t>
      </w:r>
      <w:r w:rsidRPr="00C246CF">
        <w:t>;</w:t>
      </w:r>
    </w:p>
    <w:p w:rsidR="000D7EB7" w:rsidRPr="00C246CF" w:rsidRDefault="000D7EB7" w:rsidP="00010A8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C246CF">
        <w:rPr>
          <w:iCs/>
        </w:rPr>
        <w:t>постановлением Правительства Российской Федерации от 20 ноября 2012</w:t>
      </w:r>
      <w:r>
        <w:t xml:space="preserve"> </w:t>
      </w:r>
      <w:r w:rsidRPr="00C246CF">
        <w:rPr>
          <w:iCs/>
        </w:rPr>
        <w:t>года № 1198 «О федеральной государственной информационной системе,</w:t>
      </w:r>
    </w:p>
    <w:p w:rsidR="000D7EB7" w:rsidRDefault="000D7EB7" w:rsidP="00C246CF">
      <w:pPr>
        <w:autoSpaceDE w:val="0"/>
        <w:autoSpaceDN w:val="0"/>
        <w:adjustRightInd w:val="0"/>
        <w:spacing w:after="0" w:line="240" w:lineRule="auto"/>
        <w:jc w:val="both"/>
        <w:rPr>
          <w:iCs/>
        </w:rPr>
      </w:pPr>
      <w:r w:rsidRPr="00C246CF">
        <w:rPr>
          <w:iCs/>
        </w:rPr>
        <w:t>обеспечивающей процесс досудебного (внесудебного) обжалования решений и</w:t>
      </w:r>
      <w:r>
        <w:rPr>
          <w:iCs/>
        </w:rPr>
        <w:t xml:space="preserve"> </w:t>
      </w:r>
      <w:r w:rsidRPr="00C246CF">
        <w:rPr>
          <w:iCs/>
        </w:rPr>
        <w:t>действий (бездействия), совершенных при предоставлении государственных и</w:t>
      </w:r>
      <w:r>
        <w:rPr>
          <w:iCs/>
        </w:rPr>
        <w:t xml:space="preserve"> муниципальных услуг»;</w:t>
      </w:r>
    </w:p>
    <w:p w:rsidR="000D7EB7" w:rsidRDefault="000D7EB7" w:rsidP="00010A8A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постановлением Правительства Республики Башкортостан от 29 декабря 2012 года N 483 №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работников».</w:t>
      </w:r>
    </w:p>
    <w:p w:rsidR="000D7EB7" w:rsidRPr="00C246CF" w:rsidRDefault="000D7EB7" w:rsidP="00C246CF">
      <w:pPr>
        <w:autoSpaceDE w:val="0"/>
        <w:autoSpaceDN w:val="0"/>
        <w:adjustRightInd w:val="0"/>
        <w:spacing w:after="0" w:line="240" w:lineRule="auto"/>
        <w:jc w:val="both"/>
        <w:rPr>
          <w:iCs/>
        </w:rPr>
      </w:pPr>
    </w:p>
    <w:p w:rsidR="000D7EB7" w:rsidRPr="00C246CF" w:rsidRDefault="000D7EB7" w:rsidP="00010A8A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  <w:r w:rsidRPr="00C246CF">
        <w:rPr>
          <w:b/>
          <w:iCs/>
        </w:rPr>
        <w:t>VI. Особенности выполнения административных процедур (действий) в</w:t>
      </w:r>
    </w:p>
    <w:p w:rsidR="000D7EB7" w:rsidRPr="00C246CF" w:rsidRDefault="000D7EB7" w:rsidP="00010A8A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  <w:r w:rsidRPr="00C246CF">
        <w:rPr>
          <w:b/>
          <w:iCs/>
        </w:rPr>
        <w:t>многофункциональных центрах предоставления государственных и</w:t>
      </w:r>
    </w:p>
    <w:p w:rsidR="000D7EB7" w:rsidRDefault="000D7EB7" w:rsidP="00010A8A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  <w:r w:rsidRPr="00C246CF">
        <w:rPr>
          <w:b/>
          <w:iCs/>
        </w:rPr>
        <w:t>муниципальных услуг</w:t>
      </w:r>
    </w:p>
    <w:p w:rsidR="000D7EB7" w:rsidRPr="00C246CF" w:rsidRDefault="000D7EB7" w:rsidP="00010A8A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</w:p>
    <w:p w:rsidR="000D7EB7" w:rsidRPr="00C246CF" w:rsidRDefault="000D7EB7" w:rsidP="00010A8A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  <w:r w:rsidRPr="00C246CF">
        <w:rPr>
          <w:b/>
          <w:iCs/>
        </w:rPr>
        <w:t>Исчерпывающий перечень административных процедур (действий) при</w:t>
      </w:r>
    </w:p>
    <w:p w:rsidR="000D7EB7" w:rsidRDefault="000D7EB7" w:rsidP="00010A8A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  <w:r w:rsidRPr="00C246CF">
        <w:rPr>
          <w:b/>
          <w:iCs/>
        </w:rPr>
        <w:t>предоставлении муниципальной</w:t>
      </w:r>
      <w:r w:rsidRPr="00C246CF">
        <w:rPr>
          <w:b/>
          <w:bCs/>
          <w:iCs/>
        </w:rPr>
        <w:t xml:space="preserve"> </w:t>
      </w:r>
      <w:r w:rsidRPr="00C246CF">
        <w:rPr>
          <w:b/>
          <w:iCs/>
        </w:rPr>
        <w:t>услуги, выполняемых</w:t>
      </w:r>
      <w:r>
        <w:rPr>
          <w:b/>
          <w:iCs/>
        </w:rPr>
        <w:t xml:space="preserve"> </w:t>
      </w:r>
      <w:r w:rsidRPr="00C246CF">
        <w:rPr>
          <w:b/>
          <w:iCs/>
        </w:rPr>
        <w:t>многофункциональными центрами</w:t>
      </w:r>
    </w:p>
    <w:p w:rsidR="000D7EB7" w:rsidRPr="00C246CF" w:rsidRDefault="000D7EB7" w:rsidP="00010A8A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Cs/>
        </w:rPr>
      </w:pPr>
      <w:r w:rsidRPr="00C246CF">
        <w:rPr>
          <w:iCs/>
        </w:rPr>
        <w:t xml:space="preserve">6.1 </w:t>
      </w:r>
      <w:r>
        <w:t>Многофункциональный центр осуществляет выдачу результата муниципальной услуги на бумажном носителе, подтверждающего содержание электронного документа, направленного в многофункциональный центр с использованием информационно-технологической и коммуникационной инфраструктуры.</w:t>
      </w:r>
    </w:p>
    <w:p w:rsidR="000D7EB7" w:rsidRPr="00C246CF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Cs/>
        </w:rPr>
      </w:pPr>
    </w:p>
    <w:p w:rsidR="000D7EB7" w:rsidRPr="00C246CF" w:rsidRDefault="000D7EB7" w:rsidP="001C56C1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  <w:r w:rsidRPr="00C246CF">
        <w:rPr>
          <w:b/>
          <w:iCs/>
        </w:rPr>
        <w:t xml:space="preserve">Выдача заявителю результата предоставления </w:t>
      </w:r>
    </w:p>
    <w:p w:rsidR="000D7EB7" w:rsidRDefault="000D7EB7" w:rsidP="001C56C1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  <w:r w:rsidRPr="00C246CF">
        <w:rPr>
          <w:b/>
          <w:iCs/>
        </w:rPr>
        <w:t>муниципальной</w:t>
      </w:r>
      <w:r w:rsidRPr="00C246CF">
        <w:rPr>
          <w:b/>
          <w:bCs/>
          <w:iCs/>
        </w:rPr>
        <w:t xml:space="preserve"> </w:t>
      </w:r>
      <w:r w:rsidRPr="00C246CF">
        <w:rPr>
          <w:b/>
          <w:iCs/>
        </w:rPr>
        <w:t>услуги</w:t>
      </w:r>
    </w:p>
    <w:p w:rsidR="000D7EB7" w:rsidRDefault="000D7EB7" w:rsidP="001C56C1">
      <w:pPr>
        <w:autoSpaceDE w:val="0"/>
        <w:autoSpaceDN w:val="0"/>
        <w:adjustRightInd w:val="0"/>
        <w:spacing w:after="0" w:line="240" w:lineRule="auto"/>
        <w:jc w:val="center"/>
        <w:rPr>
          <w:b/>
          <w:iCs/>
        </w:rPr>
      </w:pP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6.2. При выборе заявителем на ЕПГУ получения результата муниципальной услуги в многофункциональном центре на бумажном носителе работник многофункционального центра осуществляет следующие действия: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проверяет полномочия представителя заявителя (в случае обращения представителя заявителя);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с использованием номера заявления на ЕПГУ направляет межведомственный запрос для получения результата муниципальной услуги в электронной форме; 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центра;</w:t>
      </w:r>
    </w:p>
    <w:p w:rsidR="000D7EB7" w:rsidRDefault="000D7EB7" w:rsidP="00B77D1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 выдает документы заявителю, при необходимости запрашивает у заявителя подписи за каждый выданный документ;</w:t>
      </w:r>
    </w:p>
    <w:p w:rsidR="000D7EB7" w:rsidRDefault="000D7EB7" w:rsidP="005D44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Cs w:val="20"/>
          <w:lang w:eastAsia="ru-RU"/>
        </w:rPr>
      </w:pPr>
      <w:r>
        <w:t xml:space="preserve"> 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0D7EB7" w:rsidRDefault="000D7EB7" w:rsidP="00696B1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</w:pPr>
    </w:p>
    <w:p w:rsidR="000D7EB7" w:rsidRDefault="000D7EB7" w:rsidP="00696B1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</w:pPr>
    </w:p>
    <w:p w:rsidR="000D7EB7" w:rsidRDefault="000D7EB7" w:rsidP="00696B1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</w:pPr>
    </w:p>
    <w:p w:rsidR="000D7EB7" w:rsidRDefault="000D7EB7">
      <w:pPr>
        <w:spacing w:after="160" w:line="259" w:lineRule="auto"/>
        <w:rPr>
          <w:b/>
          <w:szCs w:val="20"/>
          <w:lang w:eastAsia="ru-RU"/>
        </w:rPr>
      </w:pPr>
    </w:p>
    <w:p w:rsidR="000D7EB7" w:rsidRDefault="000D7EB7">
      <w:pPr>
        <w:spacing w:after="160" w:line="259" w:lineRule="auto"/>
        <w:rPr>
          <w:b/>
          <w:szCs w:val="20"/>
          <w:lang w:eastAsia="ru-RU"/>
        </w:rPr>
      </w:pPr>
    </w:p>
    <w:p w:rsidR="000D7EB7" w:rsidRDefault="000D7EB7">
      <w:pPr>
        <w:spacing w:after="160" w:line="259" w:lineRule="auto"/>
        <w:rPr>
          <w:b/>
          <w:szCs w:val="20"/>
          <w:lang w:eastAsia="ru-RU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Приложение № 1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 Административному регламенту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предоставлению муниципальной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услуги «Предоставление жилого 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помещения по договору социального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найма»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Форма постановления о предоставлении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муниципальной услуги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iCs/>
          <w:sz w:val="20"/>
          <w:szCs w:val="20"/>
        </w:rPr>
      </w:pPr>
      <w:r>
        <w:rPr>
          <w:iCs/>
          <w:sz w:val="20"/>
          <w:szCs w:val="20"/>
        </w:rPr>
        <w:t>наименование органа местного самоуправления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524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</w:rPr>
        <w:t>Кому</w:t>
      </w:r>
      <w:r>
        <w:rPr>
          <w:rFonts w:ascii="TimesNewRomanPSMT" w:hAnsi="TimesNewRomanPSMT" w:cs="TimesNewRomanPSMT"/>
          <w:sz w:val="24"/>
          <w:szCs w:val="24"/>
        </w:rPr>
        <w:t>____________________________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5245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               (ФИО (последнее – при наличии))</w:t>
      </w:r>
    </w:p>
    <w:p w:rsidR="000D7EB7" w:rsidRDefault="000D7EB7" w:rsidP="00F643B2">
      <w:pPr>
        <w:autoSpaceDE w:val="0"/>
        <w:autoSpaceDN w:val="0"/>
        <w:adjustRightInd w:val="0"/>
        <w:spacing w:after="0" w:line="240" w:lineRule="auto"/>
        <w:ind w:firstLine="5245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5245"/>
        <w:rPr>
          <w:sz w:val="20"/>
          <w:szCs w:val="20"/>
        </w:rPr>
      </w:pPr>
      <w:r>
        <w:rPr>
          <w:sz w:val="20"/>
          <w:szCs w:val="20"/>
        </w:rPr>
        <w:t xml:space="preserve">    (телефон и адрес электронной почты)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 предоставлении жилого помещения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Дата ____________                                                                   № ______________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результатам рассмотрения заявления от ___________ № __________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 приложенных к нему документов, в соответствии со статьей 57 Жилищного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кодекса Российской Федерации принято решение предоставить жилое помещение: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(фамилия, имя, отчество (последнее – при наличии) заявителя)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 совместно проживающим с ним членам семьи: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</w:t>
      </w:r>
    </w:p>
    <w:tbl>
      <w:tblPr>
        <w:tblW w:w="9145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65"/>
        <w:gridCol w:w="5980"/>
      </w:tblGrid>
      <w:tr w:rsidR="000D7EB7" w:rsidRPr="00B25450" w:rsidTr="000E5137">
        <w:trPr>
          <w:trHeight w:val="285"/>
        </w:trPr>
        <w:tc>
          <w:tcPr>
            <w:tcW w:w="9145" w:type="dxa"/>
            <w:gridSpan w:val="2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</w:rPr>
            </w:pPr>
            <w:r w:rsidRPr="00B25450">
              <w:rPr>
                <w:rFonts w:ascii="TimesNewRomanPSMT" w:hAnsi="TimesNewRomanPSMT" w:cs="TimesNewRomanPSMT"/>
              </w:rPr>
              <w:t>Сведения о жилом помещении</w:t>
            </w:r>
          </w:p>
        </w:tc>
      </w:tr>
      <w:tr w:rsidR="000D7EB7" w:rsidRPr="00B25450" w:rsidTr="000E5137">
        <w:trPr>
          <w:trHeight w:val="345"/>
        </w:trPr>
        <w:tc>
          <w:tcPr>
            <w:tcW w:w="3165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25450">
              <w:rPr>
                <w:rFonts w:ascii="TimesNewRomanPSMT" w:hAnsi="TimesNewRomanPSMT" w:cs="TimesNewRomanPSMT"/>
              </w:rPr>
              <w:t>Вид жилого помещения</w:t>
            </w:r>
          </w:p>
        </w:tc>
        <w:tc>
          <w:tcPr>
            <w:tcW w:w="598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69"/>
              <w:rPr>
                <w:rFonts w:ascii="TimesNewRomanPSMT" w:hAnsi="TimesNewRomanPSMT" w:cs="TimesNewRomanPSMT"/>
              </w:rPr>
            </w:pPr>
          </w:p>
        </w:tc>
      </w:tr>
      <w:tr w:rsidR="000D7EB7" w:rsidRPr="00B25450" w:rsidTr="000E5137">
        <w:trPr>
          <w:trHeight w:val="254"/>
        </w:trPr>
        <w:tc>
          <w:tcPr>
            <w:tcW w:w="3165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25450">
              <w:rPr>
                <w:rFonts w:ascii="TimesNewRomanPSMT" w:hAnsi="TimesNewRomanPSMT" w:cs="TimesNewRomanPSMT"/>
              </w:rPr>
              <w:t>Адрес</w:t>
            </w:r>
          </w:p>
        </w:tc>
        <w:tc>
          <w:tcPr>
            <w:tcW w:w="598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69"/>
              <w:rPr>
                <w:rFonts w:ascii="TimesNewRomanPSMT" w:hAnsi="TimesNewRomanPSMT" w:cs="TimesNewRomanPSMT"/>
              </w:rPr>
            </w:pPr>
          </w:p>
        </w:tc>
      </w:tr>
      <w:tr w:rsidR="000D7EB7" w:rsidRPr="00B25450" w:rsidTr="000E5137">
        <w:trPr>
          <w:trHeight w:val="375"/>
        </w:trPr>
        <w:tc>
          <w:tcPr>
            <w:tcW w:w="3165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25450">
              <w:rPr>
                <w:rFonts w:ascii="TimesNewRomanPSMT" w:hAnsi="TimesNewRomanPSMT" w:cs="TimesNewRomanPSMT"/>
              </w:rPr>
              <w:t>Количество комнат</w:t>
            </w:r>
          </w:p>
        </w:tc>
        <w:tc>
          <w:tcPr>
            <w:tcW w:w="598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69"/>
              <w:rPr>
                <w:rFonts w:ascii="TimesNewRomanPSMT" w:hAnsi="TimesNewRomanPSMT" w:cs="TimesNewRomanPSMT"/>
              </w:rPr>
            </w:pPr>
          </w:p>
        </w:tc>
      </w:tr>
      <w:tr w:rsidR="000D7EB7" w:rsidRPr="00B25450" w:rsidTr="000E5137">
        <w:trPr>
          <w:trHeight w:val="225"/>
        </w:trPr>
        <w:tc>
          <w:tcPr>
            <w:tcW w:w="3165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25450">
              <w:rPr>
                <w:rFonts w:ascii="TimesNewRomanPSMT" w:hAnsi="TimesNewRomanPSMT" w:cs="TimesNewRomanPSMT"/>
              </w:rPr>
              <w:t>Общая площадь</w:t>
            </w:r>
          </w:p>
        </w:tc>
        <w:tc>
          <w:tcPr>
            <w:tcW w:w="598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69"/>
              <w:rPr>
                <w:rFonts w:ascii="TimesNewRomanPSMT" w:hAnsi="TimesNewRomanPSMT" w:cs="TimesNewRomanPSMT"/>
              </w:rPr>
            </w:pPr>
          </w:p>
        </w:tc>
      </w:tr>
      <w:tr w:rsidR="000D7EB7" w:rsidRPr="00B25450" w:rsidTr="000E5137">
        <w:trPr>
          <w:trHeight w:val="300"/>
        </w:trPr>
        <w:tc>
          <w:tcPr>
            <w:tcW w:w="3165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25450">
              <w:rPr>
                <w:rFonts w:ascii="TimesNewRomanPSMT" w:hAnsi="TimesNewRomanPSMT" w:cs="TimesNewRomanPSMT"/>
              </w:rPr>
              <w:t>Жилая площадь</w:t>
            </w:r>
          </w:p>
        </w:tc>
        <w:tc>
          <w:tcPr>
            <w:tcW w:w="598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69"/>
              <w:rPr>
                <w:rFonts w:ascii="TimesNewRomanPSMT" w:hAnsi="TimesNewRomanPSMT" w:cs="TimesNewRomanPSMT"/>
              </w:rPr>
            </w:pPr>
          </w:p>
        </w:tc>
      </w:tr>
    </w:tbl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 __________________ ______________________________</w:t>
      </w:r>
    </w:p>
    <w:p w:rsidR="000D7EB7" w:rsidRDefault="000D7EB7" w:rsidP="000E5137">
      <w:pPr>
        <w:pStyle w:val="NoSpacing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(должность                                                   (подпись)                                (расшифровка подписи)</w:t>
      </w:r>
    </w:p>
    <w:p w:rsidR="000D7EB7" w:rsidRDefault="000D7EB7" w:rsidP="000E5137">
      <w:pPr>
        <w:pStyle w:val="NoSpacing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сотрудника органа власти,</w:t>
      </w:r>
    </w:p>
    <w:p w:rsidR="000D7EB7" w:rsidRDefault="000D7EB7" w:rsidP="000E5137">
      <w:pPr>
        <w:pStyle w:val="NoSpacing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принявшего решение)</w:t>
      </w:r>
    </w:p>
    <w:p w:rsidR="000D7EB7" w:rsidRDefault="000D7EB7" w:rsidP="000E5137">
      <w:pPr>
        <w:pStyle w:val="NoSpacing"/>
        <w:rPr>
          <w:rFonts w:ascii="Times New Roman" w:hAnsi="Times New Roman"/>
          <w:sz w:val="20"/>
          <w:szCs w:val="20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«__» _______________ 20__ г.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М.П.</w:t>
      </w:r>
    </w:p>
    <w:p w:rsidR="000D7EB7" w:rsidRDefault="000D7EB7" w:rsidP="00F643B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Приложение № 2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 Административному регламенту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предоставлению муниципальной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услуги «Предоставление жилого 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помещения по договору социального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найма»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Форма решения об отказе в приеме документов, необходимых для предоставления муниципальной услуги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</w:pPr>
      <w:r>
        <w:t>_________________________________________________________________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наименование уполномоченного органа исполнительной власти субъекта Российской Федерации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или органа местного самоуправления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right="-427" w:firstLine="4678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</w:rPr>
        <w:t>Кому</w:t>
      </w:r>
      <w:r>
        <w:rPr>
          <w:rFonts w:ascii="TimesNewRomanPSMT" w:hAnsi="TimesNewRomanPSMT" w:cs="TimesNewRomanPSMT"/>
          <w:sz w:val="24"/>
          <w:szCs w:val="24"/>
        </w:rPr>
        <w:t xml:space="preserve"> _________________________________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right="-427" w:firstLine="4678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                  (фамилия, имя, отчество (последнее – при наличии))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right="-427" w:firstLine="4678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right="-427" w:firstLine="4678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467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(телефон и адрес электронной почты)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         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РЕШЕНИЕ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об отказе в приеме документов, необходимых для предоставления муниципальной услуги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«Предоставление жилого помещения по договору социального найма»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Дата ____________                                                                     № _____________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</w:rPr>
      </w:pP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</w:rPr>
      </w:pP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ind w:firstLine="709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результатам рассмотрения заявления от _________ № ____________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 приложенных к нему документов, в соответствии с Жилищным кодексом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tbl>
      <w:tblPr>
        <w:tblW w:w="9272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0"/>
        <w:gridCol w:w="2494"/>
        <w:gridCol w:w="4208"/>
      </w:tblGrid>
      <w:tr w:rsidR="000D7EB7" w:rsidRPr="00B25450" w:rsidTr="00663C18">
        <w:trPr>
          <w:trHeight w:val="513"/>
        </w:trPr>
        <w:tc>
          <w:tcPr>
            <w:tcW w:w="257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</w:rPr>
            </w:pPr>
            <w:r w:rsidRPr="00B25450">
              <w:rPr>
                <w:bCs/>
              </w:rPr>
              <w:t>№ пункта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</w:rPr>
            </w:pPr>
            <w:r w:rsidRPr="00B25450">
              <w:rPr>
                <w:bCs/>
              </w:rPr>
              <w:t>административного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</w:rPr>
            </w:pPr>
            <w:r w:rsidRPr="00B25450">
              <w:rPr>
                <w:bCs/>
              </w:rPr>
              <w:t>регламента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2494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</w:rPr>
            </w:pPr>
            <w:r w:rsidRPr="00B25450">
              <w:rPr>
                <w:bCs/>
              </w:rPr>
              <w:t>Наименование основания для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</w:rPr>
            </w:pPr>
            <w:r w:rsidRPr="00B25450">
              <w:rPr>
                <w:bCs/>
              </w:rPr>
              <w:t>отказа в соответствии с единым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</w:rPr>
            </w:pPr>
            <w:r w:rsidRPr="00B25450">
              <w:rPr>
                <w:bCs/>
              </w:rPr>
              <w:t>стандартом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4208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</w:rPr>
            </w:pPr>
            <w:r w:rsidRPr="00B25450">
              <w:rPr>
                <w:bCs/>
              </w:rPr>
              <w:t>Разъяснение причин отказа в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</w:rPr>
            </w:pPr>
            <w:r w:rsidRPr="00B25450">
              <w:rPr>
                <w:bCs/>
              </w:rPr>
              <w:t>предоставлении услуги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</w:tr>
      <w:tr w:rsidR="000D7EB7" w:rsidRPr="00B25450" w:rsidTr="00663C18">
        <w:trPr>
          <w:trHeight w:val="463"/>
        </w:trPr>
        <w:tc>
          <w:tcPr>
            <w:tcW w:w="257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2494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rPr>
                <w:rFonts w:ascii="TimesNewRomanPSMT" w:hAnsi="TimesNewRomanPSMT" w:cs="TimesNewRomanPSMT"/>
              </w:rPr>
            </w:pPr>
            <w:r w:rsidRPr="00B25450">
              <w:t>Заявление о предоставлении муниципальной услуги подано в орган, не уполномоченный на его рассмотрение</w:t>
            </w:r>
          </w:p>
        </w:tc>
        <w:tc>
          <w:tcPr>
            <w:tcW w:w="4208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Указываются основания такого вывода</w:t>
            </w:r>
          </w:p>
        </w:tc>
      </w:tr>
      <w:tr w:rsidR="000D7EB7" w:rsidRPr="00B25450" w:rsidTr="00663C18">
        <w:trPr>
          <w:trHeight w:val="598"/>
        </w:trPr>
        <w:tc>
          <w:tcPr>
            <w:tcW w:w="257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2494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25450">
              <w:rPr>
                <w:rFonts w:ascii="TimesNewRomanPSMT" w:hAnsi="TimesNewRomanPSMT" w:cs="TimesNewRomanPSMT"/>
              </w:rPr>
              <w:t>Неполное заполнение обязательных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25450">
              <w:rPr>
                <w:rFonts w:ascii="TimesNewRomanPSMT" w:hAnsi="TimesNewRomanPSMT" w:cs="TimesNewRomanPSMT"/>
              </w:rPr>
              <w:t>полей в форме запроса о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25450">
              <w:rPr>
                <w:rFonts w:ascii="TimesNewRomanPSMT" w:hAnsi="TimesNewRomanPSMT" w:cs="TimesNewRomanPSMT"/>
              </w:rPr>
              <w:t>предоставлении услуги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4208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Указываются основания такого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вывода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</w:tr>
      <w:tr w:rsidR="000D7EB7" w:rsidRPr="00B25450" w:rsidTr="00663C18">
        <w:trPr>
          <w:trHeight w:val="598"/>
        </w:trPr>
        <w:tc>
          <w:tcPr>
            <w:tcW w:w="257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2494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Представление неполного комплекта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документов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208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Указывается исчерпывающий</w:t>
            </w: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</w:pPr>
            <w:r w:rsidRPr="00B25450">
              <w:t>перечень документов,</w:t>
            </w:r>
            <w:r w:rsidRPr="00B25450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Pr="00B25450">
              <w:t>непредставленных заявителем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D7EB7" w:rsidRPr="00B25450" w:rsidTr="00663C18">
        <w:trPr>
          <w:trHeight w:val="598"/>
        </w:trPr>
        <w:tc>
          <w:tcPr>
            <w:tcW w:w="257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2494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Представленные документы утратили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силу на момент обращения за услугой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208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Указывается исчерпывающий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перечень документов,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утративших силу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D7EB7" w:rsidRPr="00B25450" w:rsidTr="00663C18">
        <w:trPr>
          <w:trHeight w:val="598"/>
        </w:trPr>
        <w:tc>
          <w:tcPr>
            <w:tcW w:w="257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2494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Представленные документы содержат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подчистки и исправления текста, не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заверенные в порядке, установленном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законодательством Российской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Федерации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208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Указывается исчерпывающий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перечень документов,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содержащих подчистки и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исправления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D7EB7" w:rsidRPr="00B25450" w:rsidTr="00663C18">
        <w:trPr>
          <w:trHeight w:val="598"/>
        </w:trPr>
        <w:tc>
          <w:tcPr>
            <w:tcW w:w="257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ind w:left="-84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2494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Заявление подано лицом, не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имеющим полномочий представлять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интересы заявителя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208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0D7EB7" w:rsidRDefault="000D7EB7" w:rsidP="00663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3C18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вправе повторно обратиться в уполномоченный  орган с заявлением о предоставлении услуги после устранения указанных нарушений.</w:t>
      </w:r>
    </w:p>
    <w:p w:rsidR="000D7EB7" w:rsidRDefault="000D7EB7" w:rsidP="00663C18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</w:rPr>
        <w:t xml:space="preserve">_________________________________ ___________ </w:t>
      </w:r>
      <w:r>
        <w:rPr>
          <w:rFonts w:ascii="TimesNewRomanPSMT" w:hAnsi="TimesNewRomanPSMT" w:cs="TimesNewRomanPSMT"/>
          <w:sz w:val="24"/>
          <w:szCs w:val="24"/>
        </w:rPr>
        <w:t>________________________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(должность сотрудника органа местного            (подпись)              (расшифровка  подписи)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самоуправления, принявшего решение)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</w:pPr>
      <w:r>
        <w:t>«__» _______________ 20__ г.</w:t>
      </w: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3C1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М.П.</w:t>
      </w:r>
    </w:p>
    <w:p w:rsidR="000D7EB7" w:rsidRDefault="000D7EB7" w:rsidP="00663C18"/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Приложение № 3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 Административному регламенту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предоставлению муниципальной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услуги «Предоставление жилого 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помещения по договору социального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найма»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Форма решения об отказе в предоставлении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муниципальной услуги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iCs/>
          <w:sz w:val="20"/>
          <w:szCs w:val="20"/>
        </w:rPr>
      </w:pPr>
      <w:r>
        <w:rPr>
          <w:iCs/>
          <w:sz w:val="20"/>
          <w:szCs w:val="20"/>
        </w:rPr>
        <w:t>наименование уполномоченного органа местного самоуправления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53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</w:rPr>
        <w:t xml:space="preserve">Кому </w:t>
      </w:r>
      <w:r>
        <w:rPr>
          <w:rFonts w:ascii="TimesNewRomanPSMT" w:hAnsi="TimesNewRomanPSMT" w:cs="TimesNewRomanPSMT"/>
          <w:sz w:val="24"/>
          <w:szCs w:val="24"/>
        </w:rPr>
        <w:t>_________________________________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536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               (фамилия, имя, отчество (последнее – при наличии))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53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53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______________________________________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536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                      (телефон и адрес электронной почты)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РЕШЕНИЕ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об отказе в предоставлении муниципальной услуги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«Предоставление жилого помещения по договору социального найма»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Дата _______________                                                              № _____________</w:t>
      </w:r>
    </w:p>
    <w:p w:rsidR="000D7EB7" w:rsidRDefault="000D7EB7" w:rsidP="00662665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:rsidR="000D7EB7" w:rsidRDefault="000D7EB7" w:rsidP="0066266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рассмотрения заявления от _________ № 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приложенных к нему документов, в соответствии с Жилищным кодексом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pPr w:leftFromText="180" w:rightFromText="180" w:bottomFromText="160" w:vertAnchor="text" w:tblpX="7156" w:tblpY="2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4"/>
      </w:tblGrid>
      <w:tr w:rsidR="000D7EB7" w:rsidRPr="00B25450" w:rsidTr="00662665">
        <w:trPr>
          <w:trHeight w:val="345"/>
        </w:trPr>
        <w:tc>
          <w:tcPr>
            <w:tcW w:w="324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</w:tbl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W w:w="9315" w:type="dxa"/>
        <w:tblInd w:w="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40"/>
        <w:gridCol w:w="3225"/>
        <w:gridCol w:w="3450"/>
      </w:tblGrid>
      <w:tr w:rsidR="000D7EB7" w:rsidRPr="00B25450" w:rsidTr="00662665">
        <w:trPr>
          <w:trHeight w:val="270"/>
        </w:trPr>
        <w:tc>
          <w:tcPr>
            <w:tcW w:w="2640" w:type="dxa"/>
          </w:tcPr>
          <w:p w:rsidR="000D7EB7" w:rsidRDefault="000D7EB7">
            <w:pPr>
              <w:pStyle w:val="NoSpacing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№ пункта</w:t>
            </w:r>
          </w:p>
          <w:p w:rsidR="000D7EB7" w:rsidRDefault="000D7EB7">
            <w:pPr>
              <w:pStyle w:val="NoSpacing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административного</w:t>
            </w:r>
          </w:p>
          <w:p w:rsidR="000D7EB7" w:rsidRDefault="000D7EB7">
            <w:pPr>
              <w:pStyle w:val="NoSpacing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регламента</w:t>
            </w:r>
          </w:p>
          <w:p w:rsidR="000D7EB7" w:rsidRDefault="000D7EB7">
            <w:pPr>
              <w:pStyle w:val="NoSpacing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25" w:type="dxa"/>
          </w:tcPr>
          <w:p w:rsidR="000D7EB7" w:rsidRDefault="000D7EB7">
            <w:pPr>
              <w:pStyle w:val="NoSpacing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основания для отказа</w:t>
            </w:r>
          </w:p>
          <w:p w:rsidR="000D7EB7" w:rsidRDefault="000D7EB7">
            <w:pPr>
              <w:pStyle w:val="NoSpacing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 соответствии с единым стандартом</w:t>
            </w:r>
          </w:p>
        </w:tc>
        <w:tc>
          <w:tcPr>
            <w:tcW w:w="3450" w:type="dxa"/>
          </w:tcPr>
          <w:p w:rsidR="000D7EB7" w:rsidRDefault="000D7EB7">
            <w:pPr>
              <w:pStyle w:val="NoSpacing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Разъяснение причин отказа в</w:t>
            </w:r>
          </w:p>
          <w:p w:rsidR="000D7EB7" w:rsidRDefault="000D7EB7">
            <w:pPr>
              <w:pStyle w:val="NoSpacing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предоставлении услуги</w:t>
            </w:r>
          </w:p>
          <w:p w:rsidR="000D7EB7" w:rsidRDefault="000D7EB7">
            <w:pPr>
              <w:pStyle w:val="NoSpacing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D7EB7" w:rsidRPr="00B25450" w:rsidTr="00662665">
        <w:trPr>
          <w:trHeight w:val="330"/>
        </w:trPr>
        <w:tc>
          <w:tcPr>
            <w:tcW w:w="264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3225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Документы (сведения),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представленные заявителем,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противоречат документам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(сведениям), полученным в рамках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межведомственного взаимодействия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0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Указываются основания такого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вывода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D7EB7" w:rsidRPr="00B25450" w:rsidTr="00662665">
        <w:trPr>
          <w:trHeight w:val="330"/>
        </w:trPr>
        <w:tc>
          <w:tcPr>
            <w:tcW w:w="2640" w:type="dxa"/>
          </w:tcPr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3225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Представленными документами и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сведениями не подтверждается право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гражданина на предоставление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жилого помещения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450" w:type="dxa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Указываются основания такого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вывода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Разъяснение причин отказа: _____________________________________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Дополнительно информируем: __________________________________.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____________________________________ ___________ _____________________________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(должность  сотрудника органа                      (подпись)             (расшифровка подписи)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местного самоуправления,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принявшего решение)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</w:pPr>
      <w:r>
        <w:t>«__» _______________ 20__ г.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М.П.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Приложение № 4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 Административному регламенту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предоставлению муниципальной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услуги «Предоставление жилого 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помещения по договору социального</w:t>
      </w:r>
    </w:p>
    <w:p w:rsidR="000D7EB7" w:rsidRPr="00F643B2" w:rsidRDefault="000D7EB7" w:rsidP="00F643B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найма»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Форма заявления о предоставлении муниципальной услуги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органа, уполномоченного для предоставления услуги)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Заявление о предоставлении жилого помещения</w:t>
      </w:r>
    </w:p>
    <w:p w:rsidR="000D7EB7" w:rsidRDefault="000D7EB7" w:rsidP="0066266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договору социального найма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Заявитель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center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>(фамилия, имя, отчество (при наличии), дата рождения, СНИЛС)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 (мобильный):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электронной почты: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Документ, удостоверяющий личность заявителя: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серия, номер______________ дата выдачи: 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кем выдан: 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подразделения: 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регистрации по месту жительства: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_________________________________________________________________.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Представитель заявителя: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</w:t>
      </w:r>
    </w:p>
    <w:p w:rsidR="000D7EB7" w:rsidRDefault="000D7EB7" w:rsidP="00662665">
      <w:pPr>
        <w:pStyle w:val="NoSpacing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(фамилия, имя, отчество (при наличии)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Документ, удостоверяющий личность представителя заявителя: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серия, номер_____________________________ дата выдачи: 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Документ, подтверждающий полномочия представителя заявителя: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Проживаю один  </w:t>
      </w:r>
      <w:r>
        <w:rPr>
          <w:rFonts w:ascii="Times New Roman" w:hAnsi="Times New Roman"/>
          <w:sz w:val="40"/>
          <w:szCs w:val="40"/>
        </w:rPr>
        <w:sym w:font="Wingdings 2" w:char="F0A3"/>
      </w:r>
      <w:r>
        <w:rPr>
          <w:rFonts w:ascii="Times New Roman" w:hAnsi="Times New Roman"/>
          <w:sz w:val="28"/>
          <w:szCs w:val="28"/>
        </w:rPr>
        <w:t xml:space="preserve">  Проживаю совместно с членами семьи</w:t>
      </w:r>
      <w:r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sym w:font="Wingdings 2" w:char="F0A3"/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Состою в браке</w:t>
      </w:r>
      <w: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sym w:font="Wingdings 2" w:char="F0A3"/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Супруг: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center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>(фамилия, имя, отчество (при наличии), дата рождения, СНИЛС)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Документ, удостоверяющий личность супруга: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наименование: 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серия, номер_________________________ дата выдачи: 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кем выдан: 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 подразделения: 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Проживаю с родителями (родителями супруга)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родителя___________________________________________________________</w:t>
      </w:r>
    </w:p>
    <w:p w:rsidR="000D7EB7" w:rsidRDefault="000D7EB7" w:rsidP="00662665">
      <w:pPr>
        <w:pStyle w:val="NoSpacing"/>
        <w:jc w:val="center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>(фамилия, имя, отчество (при наличии), дата рождения, СНИЛС)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Документ, удостоверяющий личность: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наименование: 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серия, номер_____________________________ дата выдачи: 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кем выдан: 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 xml:space="preserve">6. Имеются дети </w:t>
      </w:r>
      <w:r>
        <w:rPr>
          <w:rFonts w:ascii="Times New Roman" w:hAnsi="Times New Roman"/>
          <w:sz w:val="36"/>
          <w:szCs w:val="36"/>
        </w:rPr>
        <w:sym w:font="Wingdings 2" w:char="F0A3"/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 ребенка (до 14 лет)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center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>(фамилия, имя, отчество (при наличии), дата рождения, СНИЛС)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 актовой записи о рождении________ дата________________________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регистрации 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 ребенка (старше 14 лет)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(фамилия, имя, отчество (при наличии), дата рождения, СНИЛС)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 актовой записи о рождении____________________________________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регистрации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Документ, удостоверяющий личность: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наименование: 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серия, номер_____________________________ дата выдачи: 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кем выдан: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__________________________________________________________________.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Имеются иные родственники, проживающие совместно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 родственника (до 14 лет)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center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>(фамилия, имя, отчество (при наличии), дата рождения, СНИЛС)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 актовой записи о рождении_____________________________________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регистрации 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Степень родства 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 родственника (старше 14 лет) 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>(фамилия, имя, отчество (при наличии), дата рождения, СНИЛС)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Степень родства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Документ, удостоверяющий личность: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наименование: __________________________________________________________________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серия, номер______________________________ дата выдачи: _____________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кем выдан:</w:t>
      </w:r>
    </w:p>
    <w:p w:rsidR="000D7EB7" w:rsidRDefault="000D7EB7" w:rsidP="00662665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__________________________________________________________________.</w:t>
      </w:r>
    </w:p>
    <w:p w:rsidR="000D7EB7" w:rsidRDefault="000D7EB7" w:rsidP="0066266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Полноту и достоверность представленных в запросе сведений подтверждаю.</w:t>
      </w:r>
    </w:p>
    <w:p w:rsidR="000D7EB7" w:rsidRDefault="000D7EB7" w:rsidP="00662665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Даю свое согласие на получение, обработку и передачу моих персональных данных согласно Федеральному закону от 27.07.2006 № 152-ФЗ «О персональных данных».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                                           _______________________  _________________________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                                                                                        (подпись)                                (расшифровка подписи)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</w:pPr>
      <w:r>
        <w:t xml:space="preserve">                                                                                 «__» _______________ 20__ г.</w:t>
      </w: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662665"/>
    <w:p w:rsidR="000D7EB7" w:rsidRDefault="000D7EB7" w:rsidP="00564F22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Приложение № 5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 Административному регламенту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предоставлению муниципальной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услуги «Предоставление жилого 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помещения по договору социального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482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найма»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Форма договора социального найма жилого помещения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Договор социального найма жилого помещения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                                                                                   ____________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_________________________________,  действующий от имени собственника жилого помещения ___________________на основании __________________,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именуемый в дальнейшем Наймодатель, с одной стороны, и гражданин(ка)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__________________________________________________________________, именуемый в дальнейшем Наниматель, с другой стороны, на основании решения о предоставлении жилого помещения от ____________ № _________ заключили настоящий договор о нижеследующем.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I. Предмет договора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1.1. Наймодатель передает Нанимателю и членам его семьи в бессрочное владение и пользование изолированное жилое помещение, находящееся в ____________собственности, состоящее из ____________ комнат(ы) в ____________ общей площадью ____________ кв. метров, в том числе жилой ____________ кв. метров, по адресу: ____________ для проживания в нем, а также обеспечивает предоставление за плату коммунальных услуг: __________________________________________________________________.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1.2. Характеристика предоставляемого жилого помещения, его технического состояния, а также санитарно-технического и иного оборудования, находящегося в нем, указана в техническом паспорте жилого помещения.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1.3. Совместно с Нанимателем в жилое помещение вселяются следующие члены семьи: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 __________________________________________________________________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__________________________________________________________________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__________________________________________________________________.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II. Обязанности сторон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2.1. Наниматель обязан: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а) принять от Наймодателя по акту в срок, не превышающий 10 дней со дня подписания настоящего договора, пригодное для проживания жилое помещение, в котором проведен текущий ремонт, за исключением случаев, когда жилое помещение предоставляется во вновь введенном в эксплуатацию жилищном фонде (акт должен содержать только дату составления акта, реквизиты и стороны договора социального найма, по которому передается жилое помещение, сведения об исправности жилого помещения, а также санитарно-технического и иного оборудования, находящегося в нем на момент подписания акта, дату проведения текущего ремонта, сведения о пригодности жилого помещения для проживания, подписи сторон, составивших акт);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б) соблюдать правила пользования жилыми помещениями;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в) использовать жилое помещение в соответствии с его назначением;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г) поддерживать в исправном состоянии жилое помещение, санитарно-техническое и иное оборудование, находящееся в нем, обеспечивать их сохранность.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д) содержать в чистоте и порядке жилое помещение, общее имущество в многоквартирном доме, объекты благоустройства;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е) производить текущий ремонт занимаемого жилого помещения. К текущему ремонту занимаемого жилого помещения, выполняемому Нанимателем за свой счет, относятся следующие работы: побелка, окраска и оклейка стен, потолков, окраска полов, дверей,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газоснабжения). 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дома, то они производятся за счет Наймодателя организацией, предложенной им;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ж) не производить переустройство и (или) перепланировку жилого помещения без получения соответствующего согласования, предусмотренного жилищным законодательством Российской Федерации;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з)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тарифам. В случае невнесения в установленный срок платы за жилое помещение и (или) коммунальные услуги Наниматель уплачивает Наймодателю пени в размере, установленном Жилищным кодексом Российской Федерации, что не освобождает Нанимателя от уплаты причитающихся платежей;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и) переселиться с членами своей семьи в порядке, установленном Жилищным кодексом Российской Федерации, на время проведения капитального ремонта или реконструкции дома, в котором он проживает (когда ремонт или реконструкция не могут быть произведены без выселения Нанимателя), в предоставляемое Наймодателем жилое помещение, отвечающее санитарным и техническим требованиям;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к) при расторжении настоящего договора освободить в установленные сроки и сдать по акту Наймодателю в исправном состоянии жилое помещение, санитарно-техническое и иное оборудование, находящееся в нем, оплатить стоимость не произведенного Нанимателем и входящего в его обязанности ремонта жилого помещения, санитарно-технического и иного оборудования, находящегося в нем, или произвести его за свой счет, а также погасить задолженность по оплате за жилое помещение и коммунальные услуги;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л) допускать в заранее согласованное сторонами настоящего договора время в занимаемое жилое помещение работников Наймодателя или уполномоченных им лиц, представителей органов государственного надзора и контроля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м) информировать Наймодателя об изменении оснований и условий, дающих право пользования жилым помещением по договору социального найма, не позднее 10 рабочих дней со дня такого изменения;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н) нести иные обязанности, предусмотренные Жилищным кодексом Российской Федерации и федеральными законами.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2.2. Наймодатель обязан: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а)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б) принимать участие в надлежащем содержании и в ремонте общего имущества в многоквартирном доме, в котором находится сданное по договору социального найма жилое помещение;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в) осуществлять капитальный ремонт жилого помещения. При неисполнении или ненадлежащем исполнении Наймодателем обязанностей по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своевременному проведению капитального ремонта сданного внаем жилого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помещения, общего имущества в многоквартирном доме, санитарно-технического и иного оборудования, находящегося в жилом помещении, Наниматель по своему выбору вправе потребовать уменьшения платы за жилое помещение, либо возмещения своих расходов на устранение недостатков жилого помещения и (или) общего имущества в многоквартирном доме, либо возмещения убытков, причиненных ненадлежащим исполнением или неисполнением указанных обязанностей Наймодателем;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г) предоставить Нанимателю и членам его семьи в порядке, предусмотренном Жилищным кодексом Российской Федерации, на время проведения капитального ремонта или реконструкции дома (когда ремонт или реконструкция не могут быть произведены без выселения Нанимателя) жилое помещение маневренного фонда, отвечающее санитарным и техническим требованиям. Переселение Нанимателя и членов его семьи в жилое помещение маневренного фонда и обратно (по окончании капитального ремонта или реконструкции) осуществляется за счет средств Наймодателя;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д) информировать Нанимателя о проведении капитального ремонта или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реконструкции дома не позднее чем за 30 дней до начала работ;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е) принимать участие в своевременной подготовке дома, санитарно-технического и иного оборудования, находящегося в нем, к эксплуатации в зимних условиях;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ж) обеспечивать предоставление Нанимателю предусмотренных в настоящем договоре коммунальных услуг надлежащего качества;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з) контролировать качество предоставляемых жилищно-коммунальных услуг;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и) в течение 3 рабочих дней со дня изменения цен на содержание, ремонт жилья, наем жилых помещений, тарифов на коммунальные услуги, нормативов потребления, порядка расчетов за предоставленные жилищно-коммунальные услуги информировать об этом Нанимателя;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к)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(или) с перерывами, превышающими установленную продолжительность;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л) принять в установленные сроки жилое помещение у Нанимателя по акту сдачи жилого помещения после расторжения настоящего договора;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м) нести иные обязанности, предусмотренные законодательством Российской Федерации.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III. Права сторон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3.1. Наниматель вправе: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а) пользоваться общим имуществом многоквартирного дома;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б) вселить в установленном законодательством Российской Федерации порядке в занимаемое жилое помещение иных лиц, разрешать проживание в жилом помещении временных жильцов, сдавать жилое помещение в поднаем,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осуществлять обмен или замену занимаемого жилого помещения. На вселение к родителям их детей, не достигших совершеннолетия, согласия остальных членов семьи и Наймодателя не требуется;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в) сохранить права на жилое помещение при временном отсутствии его и членов его семьи;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г) требовать от Наймодателя своевременного проведения капитального ремонта жилого помещения, надлежащего участия в содержании общего имущества в многоквартирном доме, а также предоставления предусмотренных настоящим договором коммунальных услуг надлежащего качества;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д) требовать с письменного согласия проживающих совместно с Нанимателем членов семьи в случаях, установленных законодательством Российской Федерации, изменения настоящего договора;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е) расторгнуть в любое время настоящий договор с письменного согласия проживающих совместно с Нанимателем членов семьи;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ж) осуществлять другие права по пользованию жилым помещением,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предусмотренные Жилищным кодексом Российской Федерации и федеральными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законами.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3.1.1. Члены семьи Нанимателя, проживающие совместно с ним, имеют равные с Нанимателем права и обязанности, вытекающие из настоящего договора.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Дееспособные члены семьи несут солидарную с Нанимателем ответственность по обязательствам, вытекающим из настоящего договора.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3.2. Наймодатель вправе: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а) требовать своевременного внесения платы за жилое помещение и коммунальные услуги;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б)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в) запретить вселение в занимаемое Нанимателем жилое помещение граждан в качестве проживающих совместно с ним членов семьи в случае, если после такого вселения общая площадь соответствующего жилого помещения на 1 члена семьи станет меньше учетной нормы.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IV. Порядок изменения, расторжения и прекращения договора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4.1.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4.2. При выезде Нанимателя и членов его семьи в другое место жительства настоящий договор считается расторгнутым со дня выезда.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4.3. По требованию Наймодателя настоящий договор может быть расторгнут в судебном порядке в следующих случаях: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а) использование Нанимателем жилого помещения не по назначению;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б) разрушение или повреждение жилого помещения Нанимателем или другими гражданами, за действия которых он отвечает;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в) систематическое нарушение прав и законных интересов соседей, которое делает невозможным совместное проживание в одном жилом помещении;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г) невнесение Нанимателем платы за жилое помещение и (или) коммунальные услуги в течение более 6 месяцев.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4.4. Настоящий договор может быть расторгнут в судебном порядке в иных случаях, предусмотренных Жилищным кодексом Российской Федерации.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V. Прочие условия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5.1. Споры, которые могут возникнуть между сторонами по настоящему договору, разрешаются в порядке, предусмотренном законодательством Российской Федерации.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5.2. Настоящий договор составлен в 2 экземплярах, один из которых находится у Наймодателя, другой - у Нанимателя.</w:t>
      </w:r>
      <w:r>
        <w:rPr>
          <w:rFonts w:ascii="TimesNewRomanPSMT" w:hAnsi="TimesNewRomanPSMT" w:cs="TimesNewRomanPSMT"/>
        </w:rPr>
        <w:br/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Наймодатель                                                                                     Наниматель</w:t>
      </w:r>
    </w:p>
    <w:p w:rsidR="000D7EB7" w:rsidRDefault="000D7EB7" w:rsidP="000E5137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                                                                        ______________</w:t>
      </w:r>
    </w:p>
    <w:p w:rsidR="000D7EB7" w:rsidRDefault="000D7EB7" w:rsidP="000E5137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0D7EB7" w:rsidRDefault="000D7EB7" w:rsidP="000E5137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М.П.                                                                                                           (подпись)</w:t>
      </w:r>
    </w:p>
    <w:p w:rsidR="000D7EB7" w:rsidRDefault="000D7EB7" w:rsidP="000E5137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0D7EB7" w:rsidRDefault="000D7EB7" w:rsidP="000E513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</w:pPr>
    </w:p>
    <w:p w:rsidR="000D7EB7" w:rsidRDefault="000D7EB7" w:rsidP="000E513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</w:pPr>
    </w:p>
    <w:p w:rsidR="000D7EB7" w:rsidRDefault="000D7EB7" w:rsidP="000E513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</w:pPr>
    </w:p>
    <w:p w:rsidR="000D7EB7" w:rsidRDefault="000D7EB7" w:rsidP="000E513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  <w:sectPr w:rsidR="000D7EB7" w:rsidSect="005E293B">
          <w:headerReference w:type="default" r:id="rId11"/>
          <w:pgSz w:w="11905" w:h="16838"/>
          <w:pgMar w:top="1134" w:right="850" w:bottom="1134" w:left="1701" w:header="709" w:footer="0" w:gutter="0"/>
          <w:cols w:space="720"/>
          <w:noEndnote/>
          <w:titlePg/>
          <w:docGrid w:linePitch="381"/>
        </w:sectPr>
      </w:pPr>
    </w:p>
    <w:p w:rsidR="000D7EB7" w:rsidRDefault="000D7EB7" w:rsidP="000E5137">
      <w:pPr>
        <w:pStyle w:val="NoSpacing"/>
        <w:ind w:firstLine="921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№ 6</w:t>
      </w:r>
    </w:p>
    <w:p w:rsidR="000D7EB7" w:rsidRDefault="000D7EB7" w:rsidP="000E5137">
      <w:pPr>
        <w:pStyle w:val="NoSpacing"/>
        <w:ind w:firstLine="921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 Административному регламенту</w:t>
      </w:r>
    </w:p>
    <w:p w:rsidR="000D7EB7" w:rsidRDefault="000D7EB7" w:rsidP="000E5137">
      <w:pPr>
        <w:pStyle w:val="NoSpacing"/>
        <w:ind w:left="921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«Предоставление жилого помещения по договору социального найма»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Форма описания состава, последовательности и сроков выполнения административных процедур (действий) предоставления государственной услуги</w:t>
      </w:r>
    </w:p>
    <w:p w:rsidR="000D7EB7" w:rsidRDefault="000D7EB7" w:rsidP="000E513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sz w:val="24"/>
          <w:szCs w:val="24"/>
        </w:rPr>
      </w:pPr>
    </w:p>
    <w:tbl>
      <w:tblPr>
        <w:tblW w:w="50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46"/>
        <w:gridCol w:w="2013"/>
        <w:gridCol w:w="2031"/>
        <w:gridCol w:w="2272"/>
        <w:gridCol w:w="2013"/>
        <w:gridCol w:w="4365"/>
      </w:tblGrid>
      <w:tr w:rsidR="000D7EB7" w:rsidRPr="00B25450" w:rsidTr="000E5137">
        <w:trPr>
          <w:trHeight w:val="20"/>
          <w:tblHeader/>
        </w:trPr>
        <w:tc>
          <w:tcPr>
            <w:tcW w:w="725" w:type="pct"/>
            <w:vAlign w:val="center"/>
          </w:tcPr>
          <w:p w:rsidR="000D7EB7" w:rsidRDefault="000D7E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678" w:type="pct"/>
            <w:vAlign w:val="center"/>
          </w:tcPr>
          <w:p w:rsidR="000D7EB7" w:rsidRDefault="000D7E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684" w:type="pct"/>
            <w:vAlign w:val="center"/>
          </w:tcPr>
          <w:p w:rsidR="000D7EB7" w:rsidRDefault="000D7E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выполнения административных действий</w:t>
            </w:r>
          </w:p>
        </w:tc>
        <w:tc>
          <w:tcPr>
            <w:tcW w:w="765" w:type="pct"/>
            <w:vAlign w:val="center"/>
          </w:tcPr>
          <w:p w:rsidR="000D7EB7" w:rsidRDefault="000D7E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78" w:type="pct"/>
            <w:vAlign w:val="center"/>
          </w:tcPr>
          <w:p w:rsidR="000D7EB7" w:rsidRDefault="000D7E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1470" w:type="pct"/>
            <w:vAlign w:val="center"/>
          </w:tcPr>
          <w:p w:rsidR="000D7EB7" w:rsidRDefault="000D7EB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0D7EB7" w:rsidRPr="00B25450" w:rsidTr="000E5137">
        <w:trPr>
          <w:trHeight w:val="20"/>
        </w:trPr>
        <w:tc>
          <w:tcPr>
            <w:tcW w:w="5000" w:type="pct"/>
            <w:gridSpan w:val="6"/>
          </w:tcPr>
          <w:p w:rsidR="000D7EB7" w:rsidRDefault="000D7EB7" w:rsidP="000E5137">
            <w:pPr>
              <w:numPr>
                <w:ilvl w:val="0"/>
                <w:numId w:val="20"/>
              </w:numPr>
              <w:spacing w:after="0" w:line="240" w:lineRule="auto"/>
              <w:ind w:left="0"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Прием и проверка документов, регистрация заявления </w:t>
            </w:r>
          </w:p>
        </w:tc>
      </w:tr>
      <w:tr w:rsidR="000D7EB7" w:rsidRPr="00B25450" w:rsidTr="000E5137">
        <w:trPr>
          <w:trHeight w:val="70"/>
        </w:trPr>
        <w:tc>
          <w:tcPr>
            <w:tcW w:w="725" w:type="pct"/>
            <w:vMerge w:val="restart"/>
          </w:tcPr>
          <w:p w:rsidR="000D7EB7" w:rsidRPr="00B25450" w:rsidRDefault="000D7EB7">
            <w:pPr>
              <w:spacing w:after="0" w:line="240" w:lineRule="auto"/>
              <w:rPr>
                <w:sz w:val="20"/>
                <w:szCs w:val="20"/>
              </w:rPr>
            </w:pPr>
            <w:r w:rsidRPr="00B25450">
              <w:rPr>
                <w:sz w:val="20"/>
                <w:szCs w:val="20"/>
              </w:rPr>
              <w:t xml:space="preserve">Поступление заявления в адрес Администрации </w:t>
            </w:r>
            <w:r>
              <w:rPr>
                <w:sz w:val="20"/>
                <w:szCs w:val="20"/>
              </w:rPr>
              <w:t>посредством личного обращения</w:t>
            </w:r>
            <w:r w:rsidRPr="00B25450">
              <w:rPr>
                <w:sz w:val="20"/>
                <w:szCs w:val="20"/>
              </w:rPr>
              <w:t>, по почте либо в   электронной форме через личный кабинет на ЕПГУ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(далее – Заявление)</w:t>
            </w:r>
          </w:p>
        </w:tc>
        <w:tc>
          <w:tcPr>
            <w:tcW w:w="678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Подтверждение полномочий представителя заявителя;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подтверждение личности лица, обратившегося за получением муниципальной услуги (в случае личного обращения в Администрацию </w:t>
            </w:r>
          </w:p>
        </w:tc>
        <w:tc>
          <w:tcPr>
            <w:tcW w:w="684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рабочий день</w:t>
            </w:r>
          </w:p>
        </w:tc>
        <w:tc>
          <w:tcPr>
            <w:tcW w:w="765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Должностное лицо Администрации, ответственное за прием и регистрацию входящей корреспонденции</w:t>
            </w:r>
          </w:p>
        </w:tc>
        <w:tc>
          <w:tcPr>
            <w:tcW w:w="678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Наличие/отсутствие оснований для отказа в приеме документов, предусмотренных пунктом 2.13 Административного регламента предоставления муниципальной услуги «</w:t>
            </w:r>
            <w:r w:rsidRPr="00B25450">
              <w:rPr>
                <w:sz w:val="20"/>
                <w:szCs w:val="20"/>
              </w:rPr>
              <w:t xml:space="preserve">Предоставление жилого помещения по договору социального найма» </w:t>
            </w:r>
            <w:r>
              <w:rPr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(далее – Административный регламент)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70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Прием документов;</w:t>
            </w:r>
          </w:p>
          <w:p w:rsidR="000D7EB7" w:rsidRPr="00B25450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B25450">
              <w:rPr>
                <w:sz w:val="20"/>
                <w:szCs w:val="20"/>
              </w:rPr>
              <w:t>отказ в приеме документов:</w:t>
            </w:r>
          </w:p>
          <w:p w:rsidR="000D7EB7" w:rsidRPr="00B25450" w:rsidRDefault="000D7EB7">
            <w:pPr>
              <w:spacing w:after="0" w:line="240" w:lineRule="auto"/>
              <w:rPr>
                <w:sz w:val="20"/>
                <w:szCs w:val="20"/>
              </w:rPr>
            </w:pPr>
            <w:r w:rsidRPr="00B25450">
              <w:rPr>
                <w:sz w:val="20"/>
                <w:szCs w:val="20"/>
              </w:rPr>
              <w:t xml:space="preserve"> </w:t>
            </w:r>
            <w:r w:rsidRPr="00B25450">
              <w:rPr>
                <w:sz w:val="20"/>
                <w:szCs w:val="20"/>
              </w:rPr>
              <w:sym w:font="Symbol" w:char="F02D"/>
            </w:r>
            <w:r w:rsidRPr="00B25450">
              <w:rPr>
                <w:sz w:val="20"/>
                <w:szCs w:val="20"/>
              </w:rPr>
              <w:t xml:space="preserve"> в случае личного обращения в Администрацию – в устной форме;</w:t>
            </w:r>
          </w:p>
          <w:p w:rsidR="000D7EB7" w:rsidRPr="00B25450" w:rsidRDefault="000D7EB7">
            <w:pPr>
              <w:spacing w:after="0" w:line="240" w:lineRule="auto"/>
              <w:rPr>
                <w:sz w:val="20"/>
                <w:szCs w:val="20"/>
              </w:rPr>
            </w:pPr>
            <w:r w:rsidRPr="00B25450">
              <w:rPr>
                <w:sz w:val="20"/>
                <w:szCs w:val="20"/>
              </w:rPr>
              <w:t xml:space="preserve"> </w:t>
            </w:r>
            <w:r w:rsidRPr="00B25450">
              <w:rPr>
                <w:sz w:val="20"/>
                <w:szCs w:val="20"/>
              </w:rPr>
              <w:sym w:font="Symbol" w:char="F02D"/>
            </w:r>
            <w:r w:rsidRPr="00B25450">
              <w:rPr>
                <w:sz w:val="20"/>
                <w:szCs w:val="20"/>
              </w:rPr>
              <w:t xml:space="preserve"> в случае почтового отправления – в письменной форме (Приложение № 2 к Административному регламенту) посредством направления на почтовый адрес заявителя, указанный в заявлении;</w:t>
            </w:r>
          </w:p>
          <w:p w:rsidR="000D7EB7" w:rsidRDefault="000D7EB7" w:rsidP="00B755C0">
            <w:pPr>
              <w:spacing w:after="0" w:line="240" w:lineRule="auto"/>
              <w:rPr>
                <w:sz w:val="20"/>
                <w:szCs w:val="20"/>
              </w:rPr>
            </w:pPr>
            <w:r w:rsidRPr="00B25450">
              <w:rPr>
                <w:sz w:val="20"/>
                <w:szCs w:val="20"/>
              </w:rPr>
              <w:t xml:space="preserve"> </w:t>
            </w:r>
            <w:r w:rsidRPr="00B25450">
              <w:rPr>
                <w:sz w:val="20"/>
                <w:szCs w:val="20"/>
              </w:rPr>
              <w:sym w:font="Symbol" w:char="F02D"/>
            </w:r>
            <w:r w:rsidRPr="00B25450">
              <w:rPr>
                <w:sz w:val="20"/>
                <w:szCs w:val="20"/>
              </w:rPr>
              <w:t xml:space="preserve"> в случае обращения посредством ЕПГУ – в форме электронного документа, направленного в личный кабинет заявителя на ЕПГУ.</w:t>
            </w:r>
          </w:p>
        </w:tc>
      </w:tr>
      <w:tr w:rsidR="000D7EB7" w:rsidRPr="00B25450" w:rsidTr="000E5137">
        <w:trPr>
          <w:trHeight w:val="1680"/>
        </w:trPr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678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регистрация заявления</w:t>
            </w: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1470" w:type="pct"/>
          </w:tcPr>
          <w:p w:rsidR="000D7EB7" w:rsidRPr="00B25450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Регистрация  входящих заявлений и прилагаемых документов на платформе межведомственного электронного взаимодействия Республики Башкортостан </w:t>
            </w:r>
            <w:r w:rsidRPr="00B25450">
              <w:rPr>
                <w:sz w:val="20"/>
                <w:szCs w:val="20"/>
              </w:rPr>
              <w:t>(</w:t>
            </w:r>
            <w:hyperlink r:id="rId12" w:history="1">
              <w:r w:rsidRPr="00B25450">
                <w:rPr>
                  <w:rStyle w:val="Hyperlink"/>
                  <w:sz w:val="20"/>
                  <w:szCs w:val="20"/>
                </w:rPr>
                <w:t>https://vis.bashkortostan.ru</w:t>
              </w:r>
            </w:hyperlink>
            <w:r w:rsidRPr="00B25450">
              <w:rPr>
                <w:sz w:val="20"/>
                <w:szCs w:val="20"/>
              </w:rPr>
              <w:t>);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 w:rsidRPr="00B25450">
              <w:rPr>
                <w:sz w:val="20"/>
                <w:szCs w:val="20"/>
              </w:rPr>
              <w:t>2) назначение должностного лица Администрации, ответственного за предоставление муниципальной услуги (далее – должностное лицо Администрации, ответственное за предоставление муниципальной услуги), и передача ему документов</w:t>
            </w:r>
          </w:p>
        </w:tc>
      </w:tr>
      <w:tr w:rsidR="000D7EB7" w:rsidRPr="00B25450" w:rsidTr="000E5137">
        <w:trPr>
          <w:trHeight w:val="375"/>
        </w:trPr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678" w:type="pct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Направление решения об отказе в приеме документов, необходимых для предоставления муниципальной услуги с сопроводительным письмом (далее – решение)</w:t>
            </w:r>
          </w:p>
        </w:tc>
        <w:tc>
          <w:tcPr>
            <w:tcW w:w="0" w:type="auto"/>
            <w:vAlign w:val="center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день с момента принятия решения</w:t>
            </w: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1470" w:type="pct"/>
          </w:tcPr>
          <w:p w:rsidR="000D7EB7" w:rsidRDefault="000D7E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B25450">
              <w:rPr>
                <w:sz w:val="20"/>
                <w:szCs w:val="20"/>
              </w:rPr>
              <w:t xml:space="preserve">Регистрация сопроводительного письма Администрации в системе делопроизводства Администрации. </w:t>
            </w:r>
          </w:p>
        </w:tc>
      </w:tr>
      <w:tr w:rsidR="000D7EB7" w:rsidRPr="00B25450" w:rsidTr="000E5137">
        <w:trPr>
          <w:trHeight w:val="20"/>
        </w:trPr>
        <w:tc>
          <w:tcPr>
            <w:tcW w:w="5000" w:type="pct"/>
            <w:gridSpan w:val="6"/>
          </w:tcPr>
          <w:p w:rsidR="000D7EB7" w:rsidRDefault="000D7EB7" w:rsidP="00D1321A">
            <w:pPr>
              <w:spacing w:after="0" w:line="240" w:lineRule="auto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Рассмотрение представленных документов и сведений, направление межведомственных запросов о предоставлении документов и информации </w:t>
            </w:r>
          </w:p>
        </w:tc>
      </w:tr>
      <w:tr w:rsidR="000D7EB7" w:rsidRPr="00B25450" w:rsidTr="000E5137">
        <w:trPr>
          <w:trHeight w:val="20"/>
        </w:trPr>
        <w:tc>
          <w:tcPr>
            <w:tcW w:w="725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 зарегистрированных документов, поступивших должностному лицу Администрации, ответственному за предоставление муниципальной услуги</w:t>
            </w:r>
          </w:p>
        </w:tc>
        <w:tc>
          <w:tcPr>
            <w:tcW w:w="678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зарегистрированных документов на предмет комплектности и соответствие требованиям законодательства</w:t>
            </w:r>
          </w:p>
        </w:tc>
        <w:tc>
          <w:tcPr>
            <w:tcW w:w="684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рабочий дней с момента регистрации заявления </w:t>
            </w:r>
          </w:p>
        </w:tc>
        <w:tc>
          <w:tcPr>
            <w:tcW w:w="765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Должностное лицо Администрации, ответственное за предоставление муниципальной услуги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78" w:type="pct"/>
          </w:tcPr>
          <w:p w:rsidR="000D7EB7" w:rsidRDefault="000D7E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70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D7EB7" w:rsidRPr="00B25450" w:rsidTr="000E5137">
        <w:trPr>
          <w:trHeight w:val="2730"/>
        </w:trPr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678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межведомственных запросов посредством </w:t>
            </w:r>
            <w:r w:rsidRPr="00650560">
              <w:rPr>
                <w:sz w:val="20"/>
                <w:szCs w:val="20"/>
              </w:rPr>
              <w:t>Федеральной государственной информационной системы «Единая система межведомственного электронного взаимодействия» (далее –СМЭВ)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0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Направление межведомственного запроса в органы (организации), предоставляющие документы (сведения), предусмотренные пунктом 2.10 Административного регламента, с использованием СМЭВ;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Внесение записи в Журнал регистрации исходящих межведомственных запросов и поступивших на них ответов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документов(сведений), необходимых для предоставления муниципальной услуги и не представленных заявителем по собственной инициативе;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Внесение записи в Журнал регистрации исходящих межведомственных запросов и поступивших на них ответов</w:t>
            </w:r>
          </w:p>
        </w:tc>
      </w:tr>
      <w:tr w:rsidR="000D7EB7" w:rsidRPr="00B25450" w:rsidTr="000E5137">
        <w:trPr>
          <w:trHeight w:val="1165"/>
        </w:trPr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678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Получение сведений посредством СМЭВ, формирование</w:t>
            </w:r>
          </w:p>
          <w:p w:rsidR="000D7EB7" w:rsidRDefault="000D7EB7">
            <w:pPr>
              <w:pStyle w:val="NoSpacing"/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полного комплекта документов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84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рабочих дней со дня направления межведомственного запроса в орган или организацию, предоставляющие документ и информацию, если иные сроки не предусмотрены 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законодательством Российской Федерации и Республики Башкортостан</w:t>
            </w: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0D7EB7" w:rsidRPr="00B25450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</w:tr>
      <w:tr w:rsidR="000D7EB7" w:rsidRPr="00B25450" w:rsidTr="000E5137">
        <w:trPr>
          <w:trHeight w:val="20"/>
        </w:trPr>
        <w:tc>
          <w:tcPr>
            <w:tcW w:w="5000" w:type="pct"/>
            <w:gridSpan w:val="6"/>
          </w:tcPr>
          <w:p w:rsidR="000D7EB7" w:rsidRDefault="000D7EB7" w:rsidP="00424912">
            <w:pPr>
              <w:spacing w:after="0" w:line="240" w:lineRule="auto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 Принятие решения о предоставлении (отказе в предоставлении) жилого помещения по договору социального найма и выдача результата муниципальной услуги</w:t>
            </w:r>
          </w:p>
        </w:tc>
      </w:tr>
      <w:tr w:rsidR="000D7EB7" w:rsidRPr="00B25450" w:rsidTr="000E5137">
        <w:trPr>
          <w:trHeight w:val="20"/>
        </w:trPr>
        <w:tc>
          <w:tcPr>
            <w:tcW w:w="725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сформированный комплект документов, необходимых для принятия решения о предоставлении (отказе в предоставлении) муниципальной услуги</w:t>
            </w:r>
          </w:p>
        </w:tc>
        <w:tc>
          <w:tcPr>
            <w:tcW w:w="678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соответствия документов и сведений установленным критериям принятия решения;</w:t>
            </w:r>
          </w:p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подготовка, согласование и утверждение проекта решения о предоставлении (отказе в предоставлении) муниципальной услуги</w:t>
            </w:r>
          </w:p>
        </w:tc>
        <w:tc>
          <w:tcPr>
            <w:tcW w:w="684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22 рабочих дней со дня регистрации Заявления</w:t>
            </w:r>
          </w:p>
        </w:tc>
        <w:tc>
          <w:tcPr>
            <w:tcW w:w="765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специалист Администрации, ответственный за предоставление муниципальной услуги</w:t>
            </w:r>
          </w:p>
        </w:tc>
        <w:tc>
          <w:tcPr>
            <w:tcW w:w="678" w:type="pct"/>
            <w:vMerge w:val="restar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наличие/отсутствие оснований для отказа в предоставлении муниципальной услуги, предусмотренных пунктом 2.14 Административного регламента</w:t>
            </w:r>
          </w:p>
        </w:tc>
        <w:tc>
          <w:tcPr>
            <w:tcW w:w="1470" w:type="pct"/>
          </w:tcPr>
          <w:p w:rsidR="000D7EB7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 принятие решения о предоставлении (отказе в предоставлении) жилого помещения по договору социального найма</w:t>
            </w:r>
          </w:p>
          <w:p w:rsidR="000D7EB7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проект договора социального найма жилого помещения, оформленный по форме согласно приложению № 5 к Административному регламенту</w:t>
            </w:r>
          </w:p>
          <w:p w:rsidR="000D7EB7" w:rsidRDefault="000D7EB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7EB7" w:rsidRPr="00B25450" w:rsidTr="000E5137">
        <w:trPr>
          <w:trHeight w:val="20"/>
        </w:trPr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678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выдача заявителю решения о предоставлении (отказе в предоставлении)  жилого помещения по договору социального найма</w:t>
            </w:r>
          </w:p>
        </w:tc>
        <w:tc>
          <w:tcPr>
            <w:tcW w:w="684" w:type="pct"/>
          </w:tcPr>
          <w:p w:rsidR="000D7EB7" w:rsidRDefault="000D7EB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3 рабочих дней со дня принятия решения</w:t>
            </w: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  <w:vMerge/>
            <w:vAlign w:val="center"/>
          </w:tcPr>
          <w:p w:rsidR="000D7EB7" w:rsidRDefault="000D7EB7">
            <w:pPr>
              <w:spacing w:after="0" w:line="256" w:lineRule="auto"/>
              <w:rPr>
                <w:sz w:val="20"/>
                <w:szCs w:val="20"/>
              </w:rPr>
            </w:pPr>
          </w:p>
        </w:tc>
        <w:tc>
          <w:tcPr>
            <w:tcW w:w="1470" w:type="pct"/>
          </w:tcPr>
          <w:p w:rsidR="000D7EB7" w:rsidRDefault="000D7E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Направление решения о предоставлении (отказе в предоставлении) жилого помещения по договору социального найма:</w:t>
            </w:r>
          </w:p>
          <w:p w:rsidR="000D7EB7" w:rsidRPr="00F941D3" w:rsidRDefault="000D7EB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0"/>
                <w:szCs w:val="20"/>
              </w:rPr>
            </w:pPr>
            <w:r w:rsidRPr="00F941D3">
              <w:rPr>
                <w:sz w:val="20"/>
                <w:szCs w:val="20"/>
              </w:rPr>
              <w:t>в виде бумажного документа, который заявитель получает непосредственно в Администрации</w:t>
            </w:r>
            <w:r>
              <w:rPr>
                <w:sz w:val="20"/>
                <w:szCs w:val="20"/>
              </w:rPr>
              <w:t xml:space="preserve"> </w:t>
            </w:r>
            <w:r w:rsidRPr="00F941D3">
              <w:rPr>
                <w:sz w:val="20"/>
                <w:szCs w:val="20"/>
              </w:rPr>
              <w:t xml:space="preserve">(в случае подачи заявления и документов </w:t>
            </w:r>
            <w:r>
              <w:rPr>
                <w:sz w:val="20"/>
                <w:szCs w:val="20"/>
              </w:rPr>
              <w:t xml:space="preserve">непосредственно в Администрации, </w:t>
            </w:r>
            <w:r w:rsidRPr="00F941D3">
              <w:rPr>
                <w:sz w:val="20"/>
                <w:szCs w:val="20"/>
              </w:rPr>
              <w:t>в форме электронных документов посредством ЕПГУ);</w:t>
            </w:r>
          </w:p>
          <w:p w:rsidR="000D7EB7" w:rsidRPr="00424912" w:rsidRDefault="000D7EB7" w:rsidP="00424912">
            <w:pPr>
              <w:spacing w:after="0" w:line="240" w:lineRule="auto"/>
              <w:ind w:firstLine="540"/>
              <w:jc w:val="both"/>
              <w:rPr>
                <w:sz w:val="20"/>
                <w:szCs w:val="20"/>
              </w:rPr>
            </w:pPr>
            <w:r w:rsidRPr="00F941D3">
              <w:rPr>
                <w:sz w:val="20"/>
                <w:szCs w:val="20"/>
              </w:rPr>
              <w:t>в виде электронного документа, который направляется заявителю в «Личный кабинет» на ЕПГУ (в случае подачи заявления и документов в форме электронных документов посредством ЕПГУ)</w:t>
            </w:r>
            <w:r>
              <w:rPr>
                <w:sz w:val="20"/>
                <w:szCs w:val="20"/>
              </w:rPr>
              <w:t>.</w:t>
            </w:r>
          </w:p>
          <w:p w:rsidR="000D7EB7" w:rsidRPr="00424912" w:rsidRDefault="000D7EB7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0"/>
                <w:szCs w:val="20"/>
              </w:rPr>
            </w:pPr>
          </w:p>
          <w:p w:rsidR="000D7EB7" w:rsidRPr="00B25450" w:rsidRDefault="000D7EB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</w:tbl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0D7EB7" w:rsidRDefault="000D7EB7" w:rsidP="000E5137">
      <w:pPr>
        <w:rPr>
          <w:rFonts w:ascii="Calibri" w:hAnsi="Calibri"/>
          <w:sz w:val="22"/>
          <w:szCs w:val="22"/>
        </w:rPr>
      </w:pPr>
    </w:p>
    <w:p w:rsidR="000D7EB7" w:rsidRDefault="000D7EB7" w:rsidP="000E513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</w:pPr>
    </w:p>
    <w:p w:rsidR="000D7EB7" w:rsidRDefault="000D7EB7" w:rsidP="000E513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</w:pPr>
    </w:p>
    <w:p w:rsidR="000D7EB7" w:rsidRDefault="000D7EB7" w:rsidP="000E513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right"/>
        <w:rPr>
          <w:b/>
          <w:szCs w:val="20"/>
          <w:lang w:eastAsia="ru-RU"/>
        </w:rPr>
        <w:sectPr w:rsidR="000D7EB7" w:rsidSect="000E5137">
          <w:pgSz w:w="16838" w:h="11905" w:orient="landscape"/>
          <w:pgMar w:top="1701" w:right="1134" w:bottom="850" w:left="1134" w:header="709" w:footer="0" w:gutter="0"/>
          <w:cols w:space="720"/>
          <w:noEndnote/>
          <w:titlePg/>
          <w:docGrid w:linePitch="381"/>
        </w:sectPr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3686"/>
      </w:pPr>
      <w:r>
        <w:t>Приложение № 7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left="-142" w:firstLine="3828"/>
      </w:pPr>
      <w:r>
        <w:t>к Административному регламенту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368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 предоставлению муниципальной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368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услуги «Предоставление жилого 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368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помещения по договору социального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firstLine="368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найма»</w:t>
      </w: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jc w:val="center"/>
      </w:pPr>
    </w:p>
    <w:p w:rsidR="000D7EB7" w:rsidRDefault="000D7EB7" w:rsidP="000E5137">
      <w:pPr>
        <w:autoSpaceDE w:val="0"/>
        <w:autoSpaceDN w:val="0"/>
        <w:adjustRightInd w:val="0"/>
        <w:spacing w:after="0" w:line="240" w:lineRule="auto"/>
        <w:ind w:left="-142" w:firstLine="3828"/>
      </w:pP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lang w:eastAsia="ru-RU"/>
        </w:rPr>
      </w:pP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rPr>
          <w:lang w:eastAsia="ru-RU"/>
        </w:rPr>
      </w:pPr>
      <w:bookmarkStart w:id="2" w:name="P1055"/>
      <w:bookmarkEnd w:id="2"/>
      <w:r>
        <w:rPr>
          <w:lang w:eastAsia="ru-RU"/>
        </w:rPr>
        <w:t xml:space="preserve">                                                                                                                       (форма)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В 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                                               (наименование органа местного самоуправления)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от 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sz w:val="22"/>
          <w:szCs w:val="22"/>
          <w:lang w:eastAsia="ru-RU"/>
        </w:rPr>
      </w:pPr>
      <w:r>
        <w:rPr>
          <w:lang w:eastAsia="ru-RU"/>
        </w:rPr>
        <w:t xml:space="preserve">                                                                    </w:t>
      </w:r>
      <w:r>
        <w:rPr>
          <w:sz w:val="22"/>
          <w:szCs w:val="22"/>
          <w:lang w:eastAsia="ru-RU"/>
        </w:rPr>
        <w:t>(фамилия, имя, отчество (при наличии))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Реквизиты основного документа,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удостоверяющего личность: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                                                     (указывается наименование документы,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                                                                номер, кем и когда выдан)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Адрес места жительства (пребывания):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Адрес электронной почты (при наличии):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Адрес почтового отправления: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Номер контактного телефона: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 xml:space="preserve">                                                    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center"/>
        <w:rPr>
          <w:lang w:eastAsia="ru-RU"/>
        </w:rPr>
      </w:pPr>
      <w:r>
        <w:rPr>
          <w:lang w:eastAsia="ru-RU"/>
        </w:rPr>
        <w:t>ЗАЯВЛЕНИЕ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Прошу исправить опечатку и (или) ошибку (нужное указать) в ранее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принятом (выданном) __________________________________________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>__________________________________________________________________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(указывается наименование документа, в котором допущена опечатка и (или)ошибка)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>от ________________ № _____________________________________________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(указывается дата принятия и номер документа, в котором допущена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опечатка и (или) ошибка)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>в части ____________________________________________________________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center"/>
        <w:rPr>
          <w:lang w:eastAsia="ru-RU"/>
        </w:rPr>
      </w:pPr>
      <w:r>
        <w:rPr>
          <w:lang w:eastAsia="ru-RU"/>
        </w:rPr>
        <w:t>(указывается допущенная опечатка и (или) ошибка)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>в связи с ___________________________________________________________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>__________________________________________________________________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(указываются доводы, а также реквизиты документа(-ов), обосновывающих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доводы заявителя о наличии опечатки и (или) ошибки, а также содержащих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center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правильные сведения)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К заявлению прилагаются: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1. ___________________________________________________________;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2. ___________________________________________________________;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3. ___________________________________________________________.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Документ, являющийся результатом предоставления муниципальной услуги, прошу (выбрать нужное) направить (выдать):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  <w:r>
        <w:rPr>
          <w:sz w:val="44"/>
          <w:szCs w:val="44"/>
          <w:lang w:eastAsia="ru-RU"/>
        </w:rPr>
        <w:sym w:font="Wingdings 2" w:char="F0A3"/>
      </w:r>
      <w:r>
        <w:rPr>
          <w:sz w:val="44"/>
          <w:szCs w:val="44"/>
          <w:lang w:eastAsia="ru-RU"/>
        </w:rPr>
        <w:t xml:space="preserve"> </w:t>
      </w:r>
      <w:r>
        <w:rPr>
          <w:lang w:eastAsia="ru-RU"/>
        </w:rPr>
        <w:t>в виде</w:t>
      </w:r>
      <w:r>
        <w:rPr>
          <w:sz w:val="44"/>
          <w:szCs w:val="44"/>
          <w:lang w:eastAsia="ru-RU"/>
        </w:rPr>
        <w:t xml:space="preserve"> </w:t>
      </w:r>
      <w:r>
        <w:rPr>
          <w:lang w:eastAsia="ru-RU"/>
        </w:rPr>
        <w:t>бумажного документа непосредственно при личном обращении;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lang w:eastAsia="ru-RU"/>
        </w:rPr>
      </w:pPr>
      <w:r>
        <w:rPr>
          <w:sz w:val="44"/>
          <w:szCs w:val="44"/>
          <w:lang w:eastAsia="ru-RU"/>
        </w:rPr>
        <w:sym w:font="Wingdings 2" w:char="F0A3"/>
      </w:r>
      <w:r>
        <w:rPr>
          <w:sz w:val="44"/>
          <w:szCs w:val="44"/>
          <w:lang w:eastAsia="ru-RU"/>
        </w:rPr>
        <w:t xml:space="preserve"> </w:t>
      </w:r>
      <w:r>
        <w:rPr>
          <w:lang w:eastAsia="ru-RU"/>
        </w:rPr>
        <w:t>в виде бумажного документа посредством почтового обращения.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lang w:eastAsia="ru-RU"/>
        </w:rPr>
      </w:pPr>
      <w:r>
        <w:rPr>
          <w:lang w:eastAsia="ru-RU"/>
        </w:rPr>
        <w:t>_______________   _______________________   __________________________</w:t>
      </w:r>
    </w:p>
    <w:p w:rsidR="000D7EB7" w:rsidRDefault="000D7EB7" w:rsidP="000E5137">
      <w:pPr>
        <w:widowControl w:val="0"/>
        <w:autoSpaceDE w:val="0"/>
        <w:autoSpaceDN w:val="0"/>
        <w:spacing w:after="0" w:line="240" w:lineRule="auto"/>
        <w:jc w:val="both"/>
        <w:rPr>
          <w:sz w:val="22"/>
          <w:szCs w:val="22"/>
          <w:lang w:eastAsia="ru-RU"/>
        </w:rPr>
      </w:pPr>
      <w:r>
        <w:rPr>
          <w:lang w:eastAsia="ru-RU"/>
        </w:rPr>
        <w:t xml:space="preserve">             </w:t>
      </w:r>
      <w:r>
        <w:rPr>
          <w:sz w:val="22"/>
          <w:szCs w:val="22"/>
          <w:lang w:eastAsia="ru-RU"/>
        </w:rPr>
        <w:t>(дата)                                    (подпись)                                 (Ф.И.О. (послед</w:t>
      </w:r>
      <w:bookmarkStart w:id="3" w:name="_GoBack"/>
      <w:bookmarkEnd w:id="3"/>
      <w:r>
        <w:rPr>
          <w:sz w:val="22"/>
          <w:szCs w:val="22"/>
          <w:lang w:eastAsia="ru-RU"/>
        </w:rPr>
        <w:t>нее – при наличии))</w:t>
      </w:r>
    </w:p>
    <w:sectPr w:rsidR="000D7EB7" w:rsidSect="000E5137">
      <w:pgSz w:w="11905" w:h="16838"/>
      <w:pgMar w:top="1134" w:right="850" w:bottom="1134" w:left="1701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EB7" w:rsidRDefault="000D7EB7" w:rsidP="00696B18">
      <w:pPr>
        <w:spacing w:after="0" w:line="240" w:lineRule="auto"/>
      </w:pPr>
      <w:r>
        <w:separator/>
      </w:r>
    </w:p>
  </w:endnote>
  <w:endnote w:type="continuationSeparator" w:id="0">
    <w:p w:rsidR="000D7EB7" w:rsidRDefault="000D7EB7" w:rsidP="00696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EB7" w:rsidRDefault="000D7EB7" w:rsidP="00696B18">
      <w:pPr>
        <w:spacing w:after="0" w:line="240" w:lineRule="auto"/>
      </w:pPr>
      <w:r>
        <w:separator/>
      </w:r>
    </w:p>
  </w:footnote>
  <w:footnote w:type="continuationSeparator" w:id="0">
    <w:p w:rsidR="000D7EB7" w:rsidRDefault="000D7EB7" w:rsidP="00696B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B7" w:rsidRDefault="000D7EB7">
    <w:pPr>
      <w:pStyle w:val="Header"/>
      <w:jc w:val="center"/>
    </w:pPr>
    <w:fldSimple w:instr="PAGE   \* MERGEFORMAT">
      <w:r>
        <w:rPr>
          <w:noProof/>
        </w:rPr>
        <w:t>38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4D61"/>
    <w:multiLevelType w:val="hybridMultilevel"/>
    <w:tmpl w:val="0DD4ED22"/>
    <w:lvl w:ilvl="0" w:tplc="041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44971"/>
    <w:multiLevelType w:val="hybridMultilevel"/>
    <w:tmpl w:val="8494B416"/>
    <w:lvl w:ilvl="0" w:tplc="552CD2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1C01DE7"/>
    <w:multiLevelType w:val="hybridMultilevel"/>
    <w:tmpl w:val="3AA65B64"/>
    <w:lvl w:ilvl="0" w:tplc="047A275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9315B2"/>
    <w:multiLevelType w:val="hybridMultilevel"/>
    <w:tmpl w:val="B400DB90"/>
    <w:lvl w:ilvl="0" w:tplc="041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EF0372"/>
    <w:multiLevelType w:val="hybridMultilevel"/>
    <w:tmpl w:val="B63C938A"/>
    <w:lvl w:ilvl="0" w:tplc="9BAC88E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201D40AF"/>
    <w:multiLevelType w:val="hybridMultilevel"/>
    <w:tmpl w:val="2990EB9A"/>
    <w:lvl w:ilvl="0" w:tplc="041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7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317F1653"/>
    <w:multiLevelType w:val="hybridMultilevel"/>
    <w:tmpl w:val="799CFCE6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35732"/>
    <w:multiLevelType w:val="hybridMultilevel"/>
    <w:tmpl w:val="966AF84A"/>
    <w:lvl w:ilvl="0" w:tplc="041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7F2244"/>
    <w:multiLevelType w:val="hybridMultilevel"/>
    <w:tmpl w:val="7BC22B00"/>
    <w:lvl w:ilvl="0" w:tplc="9BAC88E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F41739C"/>
    <w:multiLevelType w:val="hybridMultilevel"/>
    <w:tmpl w:val="122A577C"/>
    <w:lvl w:ilvl="0" w:tplc="9BAC88E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F3E3297"/>
    <w:multiLevelType w:val="hybridMultilevel"/>
    <w:tmpl w:val="C2F6E59C"/>
    <w:lvl w:ilvl="0" w:tplc="041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abstractNum w:abstractNumId="18">
    <w:nsid w:val="6AD07A86"/>
    <w:multiLevelType w:val="hybridMultilevel"/>
    <w:tmpl w:val="5AAE49DC"/>
    <w:lvl w:ilvl="0" w:tplc="041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B84F5B"/>
    <w:multiLevelType w:val="hybridMultilevel"/>
    <w:tmpl w:val="1C1E058C"/>
    <w:lvl w:ilvl="0" w:tplc="552CD2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13"/>
  </w:num>
  <w:num w:numId="5">
    <w:abstractNumId w:val="7"/>
  </w:num>
  <w:num w:numId="6">
    <w:abstractNumId w:val="17"/>
  </w:num>
  <w:num w:numId="7">
    <w:abstractNumId w:val="0"/>
  </w:num>
  <w:num w:numId="8">
    <w:abstractNumId w:val="9"/>
  </w:num>
  <w:num w:numId="9">
    <w:abstractNumId w:val="4"/>
  </w:num>
  <w:num w:numId="10">
    <w:abstractNumId w:val="14"/>
  </w:num>
  <w:num w:numId="11">
    <w:abstractNumId w:val="18"/>
  </w:num>
  <w:num w:numId="12">
    <w:abstractNumId w:val="5"/>
  </w:num>
  <w:num w:numId="13">
    <w:abstractNumId w:val="12"/>
  </w:num>
  <w:num w:numId="14">
    <w:abstractNumId w:val="19"/>
  </w:num>
  <w:num w:numId="15">
    <w:abstractNumId w:val="10"/>
  </w:num>
  <w:num w:numId="16">
    <w:abstractNumId w:val="1"/>
  </w:num>
  <w:num w:numId="17">
    <w:abstractNumId w:val="6"/>
  </w:num>
  <w:num w:numId="18">
    <w:abstractNumId w:val="8"/>
  </w:num>
  <w:num w:numId="19">
    <w:abstractNumId w:val="16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6B18"/>
    <w:rsid w:val="0000181C"/>
    <w:rsid w:val="00001F81"/>
    <w:rsid w:val="00010A8A"/>
    <w:rsid w:val="000652D4"/>
    <w:rsid w:val="00071C0C"/>
    <w:rsid w:val="00076803"/>
    <w:rsid w:val="0008701E"/>
    <w:rsid w:val="00090A93"/>
    <w:rsid w:val="000B364A"/>
    <w:rsid w:val="000D7EB7"/>
    <w:rsid w:val="000E15F2"/>
    <w:rsid w:val="000E5137"/>
    <w:rsid w:val="00112DF6"/>
    <w:rsid w:val="00126E65"/>
    <w:rsid w:val="00133E0D"/>
    <w:rsid w:val="00133E22"/>
    <w:rsid w:val="001757EE"/>
    <w:rsid w:val="001C56C1"/>
    <w:rsid w:val="001D5E70"/>
    <w:rsid w:val="0026718C"/>
    <w:rsid w:val="002853F9"/>
    <w:rsid w:val="00287CF6"/>
    <w:rsid w:val="002D371D"/>
    <w:rsid w:val="002E03D2"/>
    <w:rsid w:val="002F32F5"/>
    <w:rsid w:val="00315FA2"/>
    <w:rsid w:val="0031686E"/>
    <w:rsid w:val="00336BE5"/>
    <w:rsid w:val="003455B3"/>
    <w:rsid w:val="00357E1F"/>
    <w:rsid w:val="003855F4"/>
    <w:rsid w:val="00393909"/>
    <w:rsid w:val="00394F34"/>
    <w:rsid w:val="003A6EE3"/>
    <w:rsid w:val="003C67D5"/>
    <w:rsid w:val="00412538"/>
    <w:rsid w:val="00424912"/>
    <w:rsid w:val="004616D7"/>
    <w:rsid w:val="00462AF5"/>
    <w:rsid w:val="0047003F"/>
    <w:rsid w:val="004743B9"/>
    <w:rsid w:val="004F3A79"/>
    <w:rsid w:val="0051355E"/>
    <w:rsid w:val="0052382C"/>
    <w:rsid w:val="00537D58"/>
    <w:rsid w:val="00550C55"/>
    <w:rsid w:val="00551184"/>
    <w:rsid w:val="00564F22"/>
    <w:rsid w:val="00583F64"/>
    <w:rsid w:val="005B1365"/>
    <w:rsid w:val="005B58E4"/>
    <w:rsid w:val="005D44EC"/>
    <w:rsid w:val="005E293B"/>
    <w:rsid w:val="006300C8"/>
    <w:rsid w:val="006343DA"/>
    <w:rsid w:val="00650560"/>
    <w:rsid w:val="00662665"/>
    <w:rsid w:val="00663C18"/>
    <w:rsid w:val="00696B18"/>
    <w:rsid w:val="006C149D"/>
    <w:rsid w:val="006E5A52"/>
    <w:rsid w:val="007452C6"/>
    <w:rsid w:val="007454CE"/>
    <w:rsid w:val="00782F3A"/>
    <w:rsid w:val="00797524"/>
    <w:rsid w:val="007A3669"/>
    <w:rsid w:val="007A501F"/>
    <w:rsid w:val="007A7119"/>
    <w:rsid w:val="007D1DFA"/>
    <w:rsid w:val="00803EF5"/>
    <w:rsid w:val="0082406D"/>
    <w:rsid w:val="00834F3E"/>
    <w:rsid w:val="008461AB"/>
    <w:rsid w:val="008667A1"/>
    <w:rsid w:val="00893DCD"/>
    <w:rsid w:val="00895055"/>
    <w:rsid w:val="008960EF"/>
    <w:rsid w:val="008B0EC6"/>
    <w:rsid w:val="008B3D19"/>
    <w:rsid w:val="009055A5"/>
    <w:rsid w:val="00910FD8"/>
    <w:rsid w:val="00915289"/>
    <w:rsid w:val="00944F20"/>
    <w:rsid w:val="00984582"/>
    <w:rsid w:val="00996995"/>
    <w:rsid w:val="00A2390F"/>
    <w:rsid w:val="00A41D42"/>
    <w:rsid w:val="00A4370A"/>
    <w:rsid w:val="00A57934"/>
    <w:rsid w:val="00A74864"/>
    <w:rsid w:val="00A91456"/>
    <w:rsid w:val="00A92BDC"/>
    <w:rsid w:val="00AB3B3C"/>
    <w:rsid w:val="00AC1871"/>
    <w:rsid w:val="00AD6623"/>
    <w:rsid w:val="00AE34C1"/>
    <w:rsid w:val="00B14E3F"/>
    <w:rsid w:val="00B25450"/>
    <w:rsid w:val="00B415A4"/>
    <w:rsid w:val="00B755C0"/>
    <w:rsid w:val="00B77D16"/>
    <w:rsid w:val="00BA075A"/>
    <w:rsid w:val="00BD46FF"/>
    <w:rsid w:val="00C246CF"/>
    <w:rsid w:val="00C37430"/>
    <w:rsid w:val="00C4380A"/>
    <w:rsid w:val="00C71721"/>
    <w:rsid w:val="00C74823"/>
    <w:rsid w:val="00C773CF"/>
    <w:rsid w:val="00D04FBC"/>
    <w:rsid w:val="00D1321A"/>
    <w:rsid w:val="00D16179"/>
    <w:rsid w:val="00D22D6E"/>
    <w:rsid w:val="00D419CE"/>
    <w:rsid w:val="00D568F1"/>
    <w:rsid w:val="00D80AF2"/>
    <w:rsid w:val="00D833BF"/>
    <w:rsid w:val="00DF68F1"/>
    <w:rsid w:val="00E519B5"/>
    <w:rsid w:val="00EC2F2D"/>
    <w:rsid w:val="00ED0411"/>
    <w:rsid w:val="00F10E4A"/>
    <w:rsid w:val="00F37D1B"/>
    <w:rsid w:val="00F50C25"/>
    <w:rsid w:val="00F643B2"/>
    <w:rsid w:val="00F66C49"/>
    <w:rsid w:val="00F72835"/>
    <w:rsid w:val="00F86EEF"/>
    <w:rsid w:val="00F941D3"/>
    <w:rsid w:val="00FE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B18"/>
    <w:pPr>
      <w:spacing w:after="200" w:line="276" w:lineRule="auto"/>
    </w:pPr>
    <w:rPr>
      <w:rFonts w:ascii="Times New Roman" w:hAnsi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Абзац списка нумерованный"/>
    <w:basedOn w:val="Normal"/>
    <w:link w:val="ListParagraphChar"/>
    <w:uiPriority w:val="99"/>
    <w:qFormat/>
    <w:rsid w:val="00696B18"/>
    <w:pPr>
      <w:ind w:left="720"/>
      <w:contextualSpacing/>
    </w:pPr>
    <w:rPr>
      <w:szCs w:val="20"/>
      <w:lang w:eastAsia="ru-RU"/>
    </w:rPr>
  </w:style>
  <w:style w:type="character" w:styleId="Hyperlink">
    <w:name w:val="Hyperlink"/>
    <w:basedOn w:val="DefaultParagraphFont"/>
    <w:uiPriority w:val="99"/>
    <w:rsid w:val="00696B18"/>
    <w:rPr>
      <w:rFonts w:cs="Times New Roman"/>
      <w:color w:val="0563C1"/>
      <w:u w:val="single"/>
    </w:rPr>
  </w:style>
  <w:style w:type="paragraph" w:customStyle="1" w:styleId="formattext">
    <w:name w:val="formattext"/>
    <w:basedOn w:val="Normal"/>
    <w:uiPriority w:val="99"/>
    <w:rsid w:val="00696B1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696B1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link w:val="ConsPlusNormal0"/>
    <w:uiPriority w:val="99"/>
    <w:rsid w:val="00696B18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ConsPlusNormal0">
    <w:name w:val="ConsPlusNormal Знак"/>
    <w:link w:val="ConsPlusNormal"/>
    <w:uiPriority w:val="99"/>
    <w:locked/>
    <w:rsid w:val="00696B18"/>
    <w:rPr>
      <w:rFonts w:ascii="Times New Roman" w:hAnsi="Times New Roman"/>
      <w:sz w:val="22"/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696B1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96B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96B1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96B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96B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96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6B1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696B18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96B18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696B18"/>
    <w:rPr>
      <w:rFonts w:cs="Times New Roman"/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rsid w:val="00696B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96B18"/>
    <w:rPr>
      <w:rFonts w:ascii="Courier New" w:hAnsi="Courier New" w:cs="Courier New"/>
      <w:sz w:val="20"/>
      <w:szCs w:val="20"/>
      <w:lang w:eastAsia="ru-RU"/>
    </w:rPr>
  </w:style>
  <w:style w:type="paragraph" w:styleId="NoSpacing">
    <w:name w:val="No Spacing"/>
    <w:uiPriority w:val="99"/>
    <w:qFormat/>
    <w:rsid w:val="00696B18"/>
    <w:rPr>
      <w:rFonts w:eastAsia="Times New Roman"/>
    </w:rPr>
  </w:style>
  <w:style w:type="paragraph" w:styleId="BodyTextIndent3">
    <w:name w:val="Body Text Indent 3"/>
    <w:basedOn w:val="Normal"/>
    <w:link w:val="BodyTextIndent3Char"/>
    <w:uiPriority w:val="99"/>
    <w:rsid w:val="00696B18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eastAsia="Times New Roman"/>
      <w:szCs w:val="24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696B18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696B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96B18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696B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96B18"/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_а_Е’__ (дќа) И’ц_1,_а_Е’__ (дќа) И’ц_ И’ц_,___С¬__ (_x_) ÷¬__1,___С¬__ (_x_) ÷¬__ ÷¬__"/>
    <w:basedOn w:val="Normal"/>
    <w:link w:val="NormalWebChar"/>
    <w:uiPriority w:val="99"/>
    <w:rsid w:val="00696B18"/>
    <w:pPr>
      <w:spacing w:before="100" w:beforeAutospacing="1" w:after="100" w:afterAutospacing="1" w:line="240" w:lineRule="auto"/>
    </w:pPr>
    <w:rPr>
      <w:color w:val="000000"/>
      <w:sz w:val="24"/>
      <w:szCs w:val="20"/>
      <w:lang w:eastAsia="ru-RU"/>
    </w:rPr>
  </w:style>
  <w:style w:type="character" w:customStyle="1" w:styleId="NormalWebChar">
    <w:name w:val="Normal (Web) Char"/>
    <w:aliases w:val="_а_Е’__ (дќа) И’ц_1 Char,_а_Е’__ (дќа) И’ц_ И’ц_ Char,___С¬__ (_x_) ÷¬__1 Char,___С¬__ (_x_) ÷¬__ ÷¬__ Char"/>
    <w:link w:val="NormalWeb"/>
    <w:uiPriority w:val="99"/>
    <w:locked/>
    <w:rsid w:val="00696B18"/>
    <w:rPr>
      <w:rFonts w:ascii="Times New Roman" w:hAnsi="Times New Roman"/>
      <w:color w:val="000000"/>
      <w:sz w:val="24"/>
    </w:rPr>
  </w:style>
  <w:style w:type="character" w:customStyle="1" w:styleId="ListParagraphChar">
    <w:name w:val="List Paragraph Char"/>
    <w:aliases w:val="Абзац списка нумерованный Char"/>
    <w:link w:val="ListParagraph"/>
    <w:uiPriority w:val="99"/>
    <w:locked/>
    <w:rsid w:val="00C74823"/>
    <w:rPr>
      <w:rFonts w:ascii="Times New Roman" w:hAnsi="Times New Roman"/>
      <w:sz w:val="28"/>
    </w:rPr>
  </w:style>
  <w:style w:type="paragraph" w:customStyle="1" w:styleId="FR1">
    <w:name w:val="FR1"/>
    <w:uiPriority w:val="99"/>
    <w:rsid w:val="009055A5"/>
    <w:pPr>
      <w:widowControl w:val="0"/>
      <w:snapToGrid w:val="0"/>
      <w:spacing w:before="980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27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vis.bashkortosta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AF88EDEA87D2ADD7A684AD58339092AF513378E817E94C03638E9394E328065C5698ACB18D0D51374EBB70486CB7908DCEF70380729E1171DBE8335SDx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avlar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39</Pages>
  <Words>14218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__________________________________ </dc:title>
  <dc:subject/>
  <dc:creator>Лукманова Анастасия Александровна</dc:creator>
  <cp:keywords/>
  <dc:description/>
  <cp:lastModifiedBy>1</cp:lastModifiedBy>
  <cp:revision>2</cp:revision>
  <cp:lastPrinted>2023-04-27T09:23:00Z</cp:lastPrinted>
  <dcterms:created xsi:type="dcterms:W3CDTF">2023-12-15T10:31:00Z</dcterms:created>
  <dcterms:modified xsi:type="dcterms:W3CDTF">2023-12-15T10:31:00Z</dcterms:modified>
</cp:coreProperties>
</file>