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FC2" w:rsidRDefault="00474FC2"/>
    <w:tbl>
      <w:tblPr>
        <w:tblpPr w:leftFromText="180" w:rightFromText="180" w:horzAnchor="margin" w:tblpX="-93" w:tblpY="-526"/>
        <w:tblW w:w="10031" w:type="dxa"/>
        <w:tblLayout w:type="fixed"/>
        <w:tblLook w:val="0000"/>
      </w:tblPr>
      <w:tblGrid>
        <w:gridCol w:w="4128"/>
        <w:gridCol w:w="2160"/>
        <w:gridCol w:w="3743"/>
      </w:tblGrid>
      <w:tr w:rsidR="00474FC2" w:rsidTr="005C33A1">
        <w:trPr>
          <w:trHeight w:val="1608"/>
        </w:trPr>
        <w:tc>
          <w:tcPr>
            <w:tcW w:w="4128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</w:tcPr>
          <w:p w:rsidR="00474FC2" w:rsidRDefault="00474FC2">
            <w:pPr>
              <w:ind w:firstLine="67"/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Баш</w:t>
            </w:r>
            <w:r>
              <w:rPr>
                <w:b/>
                <w:bCs/>
                <w:snapToGrid w:val="0"/>
                <w:lang w:val="be-BY"/>
              </w:rPr>
              <w:t>к</w:t>
            </w:r>
            <w:r>
              <w:rPr>
                <w:b/>
                <w:bCs/>
                <w:snapToGrid w:val="0"/>
              </w:rPr>
              <w:t>ортостан Республика</w:t>
            </w:r>
            <w:r>
              <w:rPr>
                <w:b/>
                <w:bCs/>
                <w:snapToGrid w:val="0"/>
                <w:lang w:val="en-US"/>
              </w:rPr>
              <w:t>h</w:t>
            </w:r>
            <w:r>
              <w:rPr>
                <w:b/>
                <w:bCs/>
                <w:snapToGrid w:val="0"/>
              </w:rPr>
              <w:t>ы</w:t>
            </w:r>
          </w:p>
          <w:p w:rsidR="00474FC2" w:rsidRDefault="00474FC2">
            <w:pPr>
              <w:ind w:firstLine="67"/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Бузд</w:t>
            </w:r>
            <w:r>
              <w:rPr>
                <w:b/>
                <w:bCs/>
              </w:rPr>
              <w:t>ə</w:t>
            </w:r>
            <w:r>
              <w:rPr>
                <w:b/>
                <w:bCs/>
                <w:snapToGrid w:val="0"/>
              </w:rPr>
              <w:t>к районы</w:t>
            </w:r>
          </w:p>
          <w:p w:rsidR="00474FC2" w:rsidRDefault="00474FC2">
            <w:pPr>
              <w:ind w:firstLine="67"/>
              <w:jc w:val="center"/>
              <w:rPr>
                <w:b/>
                <w:bCs/>
                <w:snapToGrid w:val="0"/>
                <w:lang w:val="be-BY"/>
              </w:rPr>
            </w:pPr>
            <w:r>
              <w:rPr>
                <w:b/>
                <w:bCs/>
                <w:snapToGrid w:val="0"/>
              </w:rPr>
              <w:t>муниципаль районының</w:t>
            </w:r>
          </w:p>
          <w:p w:rsidR="00474FC2" w:rsidRDefault="00474FC2">
            <w:pPr>
              <w:ind w:firstLine="67"/>
              <w:jc w:val="center"/>
              <w:rPr>
                <w:b/>
                <w:bCs/>
                <w:snapToGrid w:val="0"/>
                <w:lang w:val="be-BY"/>
              </w:rPr>
            </w:pPr>
            <w:r>
              <w:rPr>
                <w:b/>
                <w:bCs/>
                <w:snapToGrid w:val="0"/>
                <w:lang w:val="be-BY"/>
              </w:rPr>
              <w:t>Таулар ауыл советы</w:t>
            </w:r>
          </w:p>
          <w:p w:rsidR="00474FC2" w:rsidRDefault="00474FC2">
            <w:pPr>
              <w:ind w:firstLine="67"/>
              <w:jc w:val="center"/>
              <w:rPr>
                <w:b/>
                <w:bCs/>
                <w:snapToGrid w:val="0"/>
                <w:lang w:val="be-BY"/>
              </w:rPr>
            </w:pPr>
            <w:r>
              <w:rPr>
                <w:b/>
                <w:bCs/>
                <w:snapToGrid w:val="0"/>
                <w:lang w:val="be-BY"/>
              </w:rPr>
              <w:t>ауыл  биләмәһе</w:t>
            </w:r>
          </w:p>
          <w:p w:rsidR="00474FC2" w:rsidRDefault="00474FC2">
            <w:pPr>
              <w:ind w:firstLine="67"/>
              <w:jc w:val="center"/>
              <w:rPr>
                <w:snapToGrid w:val="0"/>
                <w:lang w:val="be-BY"/>
              </w:rPr>
            </w:pPr>
            <w:r>
              <w:rPr>
                <w:b/>
                <w:bCs/>
                <w:snapToGrid w:val="0"/>
                <w:lang w:val="be-BY"/>
              </w:rPr>
              <w:t>Хакимияте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</w:tcPr>
          <w:p w:rsidR="00474FC2" w:rsidRDefault="00474FC2">
            <w:pPr>
              <w:ind w:firstLine="67"/>
              <w:jc w:val="center"/>
            </w:pPr>
            <w:r w:rsidRPr="000A0613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.25pt;height:66.75pt">
                  <v:imagedata r:id="rId7" o:title=""/>
                </v:shape>
              </w:pict>
            </w:r>
          </w:p>
          <w:p w:rsidR="00474FC2" w:rsidRDefault="00474FC2">
            <w:pPr>
              <w:pStyle w:val="FR1"/>
              <w:widowControl/>
              <w:ind w:firstLine="67"/>
              <w:rPr>
                <w:sz w:val="24"/>
                <w:szCs w:val="24"/>
              </w:rPr>
            </w:pP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</w:tcPr>
          <w:p w:rsidR="00474FC2" w:rsidRDefault="00474FC2">
            <w:pPr>
              <w:jc w:val="center"/>
              <w:rPr>
                <w:b/>
              </w:rPr>
            </w:pPr>
            <w:r>
              <w:rPr>
                <w:b/>
              </w:rPr>
              <w:t>Администрация</w:t>
            </w:r>
          </w:p>
          <w:p w:rsidR="00474FC2" w:rsidRDefault="00474FC2">
            <w:pPr>
              <w:jc w:val="center"/>
              <w:rPr>
                <w:b/>
              </w:rPr>
            </w:pPr>
            <w:r>
              <w:rPr>
                <w:b/>
              </w:rPr>
              <w:t>сельского поселения</w:t>
            </w:r>
          </w:p>
          <w:p w:rsidR="00474FC2" w:rsidRDefault="00474FC2">
            <w:pPr>
              <w:jc w:val="center"/>
              <w:rPr>
                <w:b/>
              </w:rPr>
            </w:pPr>
            <w:r>
              <w:rPr>
                <w:b/>
              </w:rPr>
              <w:t>Тавларовский сельсовет</w:t>
            </w:r>
          </w:p>
          <w:p w:rsidR="00474FC2" w:rsidRDefault="00474FC2">
            <w:pPr>
              <w:jc w:val="center"/>
              <w:rPr>
                <w:b/>
              </w:rPr>
            </w:pPr>
            <w:r>
              <w:rPr>
                <w:b/>
              </w:rPr>
              <w:t>муниципального района</w:t>
            </w:r>
          </w:p>
          <w:p w:rsidR="00474FC2" w:rsidRDefault="00474FC2">
            <w:pPr>
              <w:jc w:val="center"/>
              <w:rPr>
                <w:b/>
              </w:rPr>
            </w:pPr>
            <w:r>
              <w:rPr>
                <w:b/>
              </w:rPr>
              <w:t>Буздякский район</w:t>
            </w:r>
          </w:p>
          <w:p w:rsidR="00474FC2" w:rsidRDefault="00474FC2">
            <w:pPr>
              <w:jc w:val="center"/>
              <w:rPr>
                <w:lang w:val="be-BY"/>
              </w:rPr>
            </w:pPr>
            <w:r>
              <w:rPr>
                <w:b/>
              </w:rPr>
              <w:t>Республики Башкортостан</w:t>
            </w:r>
          </w:p>
        </w:tc>
      </w:tr>
      <w:tr w:rsidR="00474FC2" w:rsidTr="005C33A1">
        <w:trPr>
          <w:trHeight w:val="474"/>
        </w:trPr>
        <w:tc>
          <w:tcPr>
            <w:tcW w:w="4128" w:type="dxa"/>
          </w:tcPr>
          <w:p w:rsidR="00474FC2" w:rsidRDefault="00474FC2">
            <w:pPr>
              <w:jc w:val="center"/>
              <w:rPr>
                <w:b/>
                <w:bCs/>
                <w:snapToGrid w:val="0"/>
                <w:szCs w:val="28"/>
              </w:rPr>
            </w:pPr>
            <w:r>
              <w:rPr>
                <w:b/>
                <w:szCs w:val="28"/>
              </w:rPr>
              <w:t>KАРАР</w:t>
            </w:r>
          </w:p>
        </w:tc>
        <w:tc>
          <w:tcPr>
            <w:tcW w:w="2160" w:type="dxa"/>
          </w:tcPr>
          <w:p w:rsidR="00474FC2" w:rsidRDefault="00474FC2">
            <w:pPr>
              <w:jc w:val="center"/>
              <w:rPr>
                <w:szCs w:val="28"/>
              </w:rPr>
            </w:pPr>
          </w:p>
        </w:tc>
        <w:tc>
          <w:tcPr>
            <w:tcW w:w="3743" w:type="dxa"/>
          </w:tcPr>
          <w:p w:rsidR="00474FC2" w:rsidRDefault="00474FC2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</w:tc>
      </w:tr>
      <w:tr w:rsidR="00474FC2" w:rsidTr="005C33A1">
        <w:trPr>
          <w:trHeight w:val="335"/>
        </w:trPr>
        <w:tc>
          <w:tcPr>
            <w:tcW w:w="4128" w:type="dxa"/>
          </w:tcPr>
          <w:p w:rsidR="00474FC2" w:rsidRPr="00187846" w:rsidRDefault="00474FC2" w:rsidP="00EA6BA6">
            <w:pPr>
              <w:jc w:val="center"/>
              <w:rPr>
                <w:b/>
                <w:highlight w:val="yellow"/>
              </w:rPr>
            </w:pPr>
            <w:r>
              <w:rPr>
                <w:b/>
                <w:highlight w:val="yellow"/>
              </w:rPr>
              <w:t>02 февраль 2023</w:t>
            </w:r>
          </w:p>
        </w:tc>
        <w:tc>
          <w:tcPr>
            <w:tcW w:w="2160" w:type="dxa"/>
          </w:tcPr>
          <w:p w:rsidR="00474FC2" w:rsidRPr="00187846" w:rsidRDefault="00474FC2">
            <w:pPr>
              <w:jc w:val="center"/>
              <w:rPr>
                <w:b/>
                <w:highlight w:val="yellow"/>
              </w:rPr>
            </w:pPr>
            <w:r w:rsidRPr="00187846">
              <w:rPr>
                <w:b/>
                <w:highlight w:val="yellow"/>
              </w:rPr>
              <w:t>№</w:t>
            </w:r>
            <w:r>
              <w:rPr>
                <w:b/>
                <w:highlight w:val="yellow"/>
              </w:rPr>
              <w:t xml:space="preserve"> 3</w:t>
            </w:r>
          </w:p>
        </w:tc>
        <w:tc>
          <w:tcPr>
            <w:tcW w:w="3743" w:type="dxa"/>
          </w:tcPr>
          <w:p w:rsidR="00474FC2" w:rsidRPr="00187846" w:rsidRDefault="00474FC2" w:rsidP="00EA6BA6">
            <w:pPr>
              <w:jc w:val="center"/>
              <w:rPr>
                <w:b/>
                <w:highlight w:val="yellow"/>
              </w:rPr>
            </w:pPr>
            <w:r w:rsidRPr="00187846">
              <w:rPr>
                <w:b/>
                <w:highlight w:val="yellow"/>
              </w:rPr>
              <w:t>02 февраля2023 г</w:t>
            </w:r>
          </w:p>
        </w:tc>
      </w:tr>
    </w:tbl>
    <w:p w:rsidR="00474FC2" w:rsidRDefault="00474FC2" w:rsidP="00423EC3">
      <w:pPr>
        <w:spacing w:line="360" w:lineRule="auto"/>
        <w:rPr>
          <w:b/>
          <w:color w:val="000000"/>
          <w:lang w:eastAsia="en-US"/>
        </w:rPr>
      </w:pPr>
    </w:p>
    <w:p w:rsidR="00474FC2" w:rsidRDefault="00474FC2" w:rsidP="005D3A2C">
      <w:pPr>
        <w:spacing w:line="360" w:lineRule="auto"/>
        <w:jc w:val="center"/>
        <w:rPr>
          <w:b/>
          <w:color w:val="000000"/>
          <w:lang w:eastAsia="en-US"/>
        </w:rPr>
      </w:pPr>
    </w:p>
    <w:p w:rsidR="00474FC2" w:rsidRDefault="00474FC2" w:rsidP="005D3A2C">
      <w:pPr>
        <w:spacing w:line="360" w:lineRule="auto"/>
        <w:jc w:val="center"/>
        <w:rPr>
          <w:b/>
          <w:color w:val="000000"/>
          <w:lang w:eastAsia="en-US"/>
        </w:rPr>
      </w:pPr>
      <w:r>
        <w:rPr>
          <w:b/>
          <w:color w:val="000000"/>
          <w:lang w:eastAsia="en-US"/>
        </w:rPr>
        <w:t xml:space="preserve">О внесении изменений в постановление №9 от 02.02.2022 г </w:t>
      </w:r>
      <w:r w:rsidRPr="00F911DE">
        <w:rPr>
          <w:b/>
          <w:color w:val="000000"/>
          <w:lang w:eastAsia="en-US"/>
        </w:rPr>
        <w:t xml:space="preserve">Об утверждении </w:t>
      </w:r>
      <w:r>
        <w:rPr>
          <w:b/>
          <w:color w:val="000000"/>
          <w:lang w:eastAsia="en-US"/>
        </w:rPr>
        <w:t xml:space="preserve">муниципальной </w:t>
      </w:r>
      <w:r w:rsidRPr="00F911DE">
        <w:rPr>
          <w:b/>
          <w:color w:val="000000"/>
          <w:lang w:eastAsia="en-US"/>
        </w:rPr>
        <w:t xml:space="preserve"> программы</w:t>
      </w:r>
    </w:p>
    <w:p w:rsidR="00474FC2" w:rsidRPr="00606CFE" w:rsidRDefault="00474FC2" w:rsidP="005D3A2C">
      <w:pPr>
        <w:spacing w:line="360" w:lineRule="auto"/>
        <w:jc w:val="center"/>
        <w:rPr>
          <w:b/>
          <w:bCs/>
        </w:rPr>
      </w:pPr>
      <w:r w:rsidRPr="00F911DE">
        <w:rPr>
          <w:b/>
          <w:color w:val="000000"/>
          <w:lang w:eastAsia="en-US"/>
        </w:rPr>
        <w:t>«</w:t>
      </w:r>
      <w:r>
        <w:rPr>
          <w:b/>
          <w:color w:val="000000"/>
          <w:lang w:eastAsia="en-US"/>
        </w:rPr>
        <w:t>Жилищно-коммунальное хозяйство и б</w:t>
      </w:r>
      <w:r>
        <w:rPr>
          <w:b/>
          <w:bCs/>
        </w:rPr>
        <w:t>лагоустройство территории сельского поселения  Тавларовский сельсовет на 2022-2024 года</w:t>
      </w:r>
      <w:r w:rsidRPr="00F911DE">
        <w:rPr>
          <w:b/>
          <w:color w:val="000000"/>
          <w:lang w:eastAsia="en-US"/>
        </w:rPr>
        <w:t>»</w:t>
      </w:r>
    </w:p>
    <w:p w:rsidR="00474FC2" w:rsidRDefault="00474FC2" w:rsidP="00F911DE">
      <w:pPr>
        <w:suppressAutoHyphens w:val="0"/>
        <w:spacing w:line="240" w:lineRule="atLeast"/>
        <w:jc w:val="center"/>
        <w:rPr>
          <w:b/>
          <w:lang w:eastAsia="en-US"/>
        </w:rPr>
      </w:pPr>
    </w:p>
    <w:p w:rsidR="00474FC2" w:rsidRDefault="00474FC2" w:rsidP="005D3A2C">
      <w:pPr>
        <w:suppressAutoHyphens w:val="0"/>
        <w:spacing w:line="360" w:lineRule="auto"/>
        <w:jc w:val="center"/>
        <w:rPr>
          <w:b/>
          <w:lang w:eastAsia="en-US"/>
        </w:rPr>
      </w:pPr>
    </w:p>
    <w:p w:rsidR="00474FC2" w:rsidRPr="00F911DE" w:rsidRDefault="00474FC2" w:rsidP="005D3A2C">
      <w:pPr>
        <w:suppressAutoHyphens w:val="0"/>
        <w:spacing w:line="360" w:lineRule="auto"/>
        <w:jc w:val="center"/>
        <w:rPr>
          <w:b/>
          <w:lang w:eastAsia="en-US"/>
        </w:rPr>
      </w:pPr>
    </w:p>
    <w:p w:rsidR="00474FC2" w:rsidRDefault="00474FC2" w:rsidP="005D3A2C">
      <w:pPr>
        <w:spacing w:line="360" w:lineRule="auto"/>
        <w:ind w:firstLine="708"/>
        <w:jc w:val="both"/>
      </w:pPr>
      <w:r w:rsidRPr="00D4651B">
        <w:rPr>
          <w:lang w:eastAsia="en-US"/>
        </w:rPr>
        <w:t xml:space="preserve">В соответствии </w:t>
      </w:r>
      <w:r>
        <w:rPr>
          <w:lang w:eastAsia="en-US"/>
        </w:rPr>
        <w:t xml:space="preserve">с </w:t>
      </w:r>
      <w:r w:rsidRPr="00E37FF9">
        <w:t xml:space="preserve">Бюджетным </w:t>
      </w:r>
      <w:hyperlink r:id="rId8" w:history="1">
        <w:r w:rsidRPr="00E37FF9">
          <w:t>кодексом</w:t>
        </w:r>
      </w:hyperlink>
      <w:r w:rsidRPr="00E37FF9">
        <w:t xml:space="preserve"> Российской Федерации</w:t>
      </w:r>
      <w:r>
        <w:t>,</w:t>
      </w:r>
      <w:r w:rsidRPr="00D4651B">
        <w:rPr>
          <w:lang w:eastAsia="en-US"/>
        </w:rPr>
        <w:t xml:space="preserve"> Федеральным законом </w:t>
      </w:r>
      <w:r>
        <w:rPr>
          <w:lang w:eastAsia="en-US"/>
        </w:rPr>
        <w:t>от 06.10.2003 №131-</w:t>
      </w:r>
      <w:r w:rsidRPr="00D4651B">
        <w:rPr>
          <w:lang w:eastAsia="en-US"/>
        </w:rPr>
        <w:t xml:space="preserve">ФЗ «Об общих принципах организации местного самоуправления в Российской Федерации», </w:t>
      </w:r>
      <w:r>
        <w:t xml:space="preserve">Правил благоустройства территории СП Тавларовский  сельсовет МР Буздякский район РБ, </w:t>
      </w:r>
      <w:r w:rsidRPr="00F911DE">
        <w:rPr>
          <w:b/>
          <w:lang w:eastAsia="en-US"/>
        </w:rPr>
        <w:t>ПОСТАНОВЛЯЮ</w:t>
      </w:r>
      <w:r>
        <w:rPr>
          <w:b/>
          <w:lang w:eastAsia="en-US"/>
        </w:rPr>
        <w:t>:</w:t>
      </w:r>
    </w:p>
    <w:p w:rsidR="00474FC2" w:rsidRPr="00F911DE" w:rsidRDefault="00474FC2" w:rsidP="005D3A2C">
      <w:pPr>
        <w:suppressAutoHyphens w:val="0"/>
        <w:spacing w:line="360" w:lineRule="auto"/>
        <w:jc w:val="center"/>
        <w:rPr>
          <w:b/>
          <w:lang w:eastAsia="en-US"/>
        </w:rPr>
      </w:pPr>
    </w:p>
    <w:p w:rsidR="00474FC2" w:rsidRDefault="00474FC2" w:rsidP="005D3A2C">
      <w:pPr>
        <w:numPr>
          <w:ilvl w:val="0"/>
          <w:numId w:val="9"/>
        </w:numPr>
        <w:tabs>
          <w:tab w:val="left" w:pos="284"/>
          <w:tab w:val="left" w:pos="567"/>
        </w:tabs>
        <w:suppressAutoHyphens w:val="0"/>
        <w:spacing w:line="360" w:lineRule="auto"/>
        <w:ind w:left="0" w:right="21" w:firstLine="709"/>
        <w:contextualSpacing/>
        <w:jc w:val="both"/>
        <w:rPr>
          <w:lang w:eastAsia="en-US"/>
        </w:rPr>
      </w:pPr>
      <w:r>
        <w:rPr>
          <w:lang w:eastAsia="en-US"/>
        </w:rPr>
        <w:t>Внести изменения в муниципальную</w:t>
      </w:r>
      <w:r w:rsidRPr="00D4651B">
        <w:rPr>
          <w:lang w:eastAsia="en-US"/>
        </w:rPr>
        <w:t xml:space="preserve"> программу </w:t>
      </w:r>
      <w:r w:rsidRPr="00D4651B">
        <w:rPr>
          <w:color w:val="000000"/>
          <w:lang w:eastAsia="en-US"/>
        </w:rPr>
        <w:t>«</w:t>
      </w:r>
      <w:r>
        <w:rPr>
          <w:color w:val="000000"/>
          <w:lang w:eastAsia="en-US"/>
        </w:rPr>
        <w:t>Жилищно-коммунальное хозяйство и б</w:t>
      </w:r>
      <w:r w:rsidRPr="00D4651B">
        <w:rPr>
          <w:color w:val="000000"/>
          <w:lang w:eastAsia="en-US"/>
        </w:rPr>
        <w:t xml:space="preserve">лагоустройство территории сельского поселения </w:t>
      </w:r>
      <w:r>
        <w:rPr>
          <w:color w:val="000000"/>
          <w:lang w:eastAsia="en-US"/>
        </w:rPr>
        <w:t xml:space="preserve">Тавларовский  сельсовет </w:t>
      </w:r>
      <w:r w:rsidRPr="00D4651B">
        <w:rPr>
          <w:color w:val="000000"/>
          <w:lang w:eastAsia="en-US"/>
        </w:rPr>
        <w:t xml:space="preserve">на </w:t>
      </w:r>
      <w:r>
        <w:rPr>
          <w:color w:val="000000"/>
          <w:lang w:eastAsia="en-US"/>
        </w:rPr>
        <w:t>2022-2024 года</w:t>
      </w:r>
      <w:r w:rsidRPr="00D4651B">
        <w:rPr>
          <w:color w:val="000000"/>
          <w:lang w:eastAsia="en-US"/>
        </w:rPr>
        <w:t>»</w:t>
      </w:r>
      <w:r w:rsidRPr="00D4651B">
        <w:rPr>
          <w:lang w:eastAsia="en-US"/>
        </w:rPr>
        <w:t xml:space="preserve"> (далее «Программа») </w:t>
      </w:r>
      <w:r>
        <w:rPr>
          <w:lang w:eastAsia="en-US"/>
        </w:rPr>
        <w:t>(прилагается)</w:t>
      </w:r>
      <w:r w:rsidRPr="00D4651B">
        <w:rPr>
          <w:lang w:eastAsia="en-US"/>
        </w:rPr>
        <w:t>.</w:t>
      </w:r>
    </w:p>
    <w:p w:rsidR="00474FC2" w:rsidRDefault="00474FC2" w:rsidP="005D3A2C">
      <w:pPr>
        <w:tabs>
          <w:tab w:val="left" w:pos="-142"/>
        </w:tabs>
        <w:suppressAutoHyphens w:val="0"/>
        <w:spacing w:line="360" w:lineRule="auto"/>
        <w:ind w:right="21" w:firstLine="709"/>
        <w:contextualSpacing/>
        <w:jc w:val="both"/>
      </w:pPr>
      <w:r>
        <w:rPr>
          <w:lang w:eastAsia="en-US"/>
        </w:rPr>
        <w:t xml:space="preserve">2. </w:t>
      </w:r>
      <w:r w:rsidRPr="0067151A">
        <w:t xml:space="preserve">Контроль за выполнением настоящего постановления </w:t>
      </w:r>
      <w:r>
        <w:t>оставляю за собой.</w:t>
      </w:r>
    </w:p>
    <w:p w:rsidR="00474FC2" w:rsidRPr="0067151A" w:rsidRDefault="00474FC2" w:rsidP="0007724F">
      <w:pPr>
        <w:tabs>
          <w:tab w:val="left" w:pos="-142"/>
        </w:tabs>
        <w:suppressAutoHyphens w:val="0"/>
        <w:spacing w:line="240" w:lineRule="atLeast"/>
        <w:ind w:right="21" w:firstLine="709"/>
        <w:contextualSpacing/>
        <w:jc w:val="both"/>
        <w:rPr>
          <w:lang w:eastAsia="en-US"/>
        </w:rPr>
      </w:pPr>
    </w:p>
    <w:p w:rsidR="00474FC2" w:rsidRPr="00F911DE" w:rsidRDefault="00474FC2" w:rsidP="003A3349">
      <w:pPr>
        <w:tabs>
          <w:tab w:val="left" w:pos="0"/>
        </w:tabs>
        <w:suppressAutoHyphens w:val="0"/>
        <w:spacing w:line="240" w:lineRule="atLeast"/>
        <w:ind w:left="1134" w:hanging="992"/>
        <w:jc w:val="both"/>
        <w:rPr>
          <w:lang w:eastAsia="en-US"/>
        </w:rPr>
      </w:pPr>
    </w:p>
    <w:p w:rsidR="00474FC2" w:rsidRPr="00796BBD" w:rsidRDefault="00474FC2" w:rsidP="008A791A">
      <w:pPr>
        <w:spacing w:line="360" w:lineRule="auto"/>
        <w:rPr>
          <w:lang w:eastAsia="en-US"/>
        </w:rPr>
      </w:pPr>
      <w:r w:rsidRPr="00796BBD">
        <w:rPr>
          <w:lang w:eastAsia="en-US"/>
        </w:rPr>
        <w:t xml:space="preserve">Глава сельского поселения </w:t>
      </w:r>
    </w:p>
    <w:p w:rsidR="00474FC2" w:rsidRPr="00796BBD" w:rsidRDefault="00474FC2" w:rsidP="00796BBD">
      <w:pPr>
        <w:tabs>
          <w:tab w:val="left" w:pos="7988"/>
        </w:tabs>
        <w:spacing w:line="360" w:lineRule="auto"/>
        <w:rPr>
          <w:bCs/>
        </w:rPr>
      </w:pPr>
      <w:r>
        <w:rPr>
          <w:lang w:eastAsia="en-US"/>
        </w:rPr>
        <w:t>Тавларовский сельсовет                                                 Т.Ф.Тимерзянов</w:t>
      </w:r>
    </w:p>
    <w:p w:rsidR="00474FC2" w:rsidRDefault="00474FC2" w:rsidP="005C33A1">
      <w:pPr>
        <w:ind w:right="16"/>
        <w:jc w:val="both"/>
        <w:outlineLvl w:val="0"/>
        <w:rPr>
          <w:color w:val="000000"/>
          <w:spacing w:val="-5"/>
          <w:lang w:eastAsia="en-US"/>
        </w:rPr>
      </w:pPr>
    </w:p>
    <w:p w:rsidR="00474FC2" w:rsidRDefault="00474FC2" w:rsidP="005C33A1">
      <w:pPr>
        <w:ind w:right="16"/>
        <w:jc w:val="both"/>
        <w:outlineLvl w:val="0"/>
        <w:rPr>
          <w:color w:val="000000"/>
          <w:spacing w:val="-5"/>
          <w:lang w:eastAsia="en-US"/>
        </w:rPr>
      </w:pPr>
    </w:p>
    <w:p w:rsidR="00474FC2" w:rsidRDefault="00474FC2" w:rsidP="005C33A1">
      <w:pPr>
        <w:ind w:right="16"/>
        <w:jc w:val="both"/>
        <w:outlineLvl w:val="0"/>
        <w:rPr>
          <w:color w:val="000000"/>
          <w:spacing w:val="-5"/>
          <w:lang w:eastAsia="en-US"/>
        </w:rPr>
      </w:pPr>
    </w:p>
    <w:p w:rsidR="00474FC2" w:rsidRDefault="00474FC2" w:rsidP="005C33A1">
      <w:pPr>
        <w:ind w:right="16"/>
        <w:jc w:val="both"/>
        <w:outlineLvl w:val="0"/>
        <w:rPr>
          <w:color w:val="000000"/>
          <w:spacing w:val="-5"/>
          <w:lang w:eastAsia="en-US"/>
        </w:rPr>
      </w:pPr>
    </w:p>
    <w:p w:rsidR="00474FC2" w:rsidRDefault="00474FC2" w:rsidP="005C33A1">
      <w:pPr>
        <w:ind w:right="16"/>
        <w:jc w:val="both"/>
        <w:outlineLvl w:val="0"/>
        <w:rPr>
          <w:color w:val="000000"/>
          <w:spacing w:val="-5"/>
          <w:lang w:eastAsia="en-US"/>
        </w:rPr>
      </w:pPr>
    </w:p>
    <w:p w:rsidR="00474FC2" w:rsidRDefault="00474FC2" w:rsidP="005C33A1">
      <w:pPr>
        <w:ind w:right="16"/>
        <w:jc w:val="both"/>
        <w:outlineLvl w:val="0"/>
        <w:rPr>
          <w:color w:val="000000"/>
          <w:spacing w:val="-5"/>
          <w:lang w:eastAsia="en-US"/>
        </w:rPr>
      </w:pPr>
    </w:p>
    <w:p w:rsidR="00474FC2" w:rsidRDefault="00474FC2" w:rsidP="005C33A1">
      <w:pPr>
        <w:ind w:right="16"/>
        <w:jc w:val="both"/>
        <w:outlineLvl w:val="0"/>
        <w:rPr>
          <w:color w:val="000000"/>
          <w:spacing w:val="-5"/>
          <w:lang w:eastAsia="en-US"/>
        </w:rPr>
      </w:pPr>
    </w:p>
    <w:p w:rsidR="00474FC2" w:rsidRDefault="00474FC2" w:rsidP="005C33A1">
      <w:pPr>
        <w:ind w:right="16"/>
        <w:jc w:val="both"/>
        <w:outlineLvl w:val="0"/>
        <w:rPr>
          <w:color w:val="000000"/>
          <w:spacing w:val="-5"/>
          <w:lang w:eastAsia="en-US"/>
        </w:rPr>
      </w:pPr>
    </w:p>
    <w:p w:rsidR="00474FC2" w:rsidRDefault="00474FC2" w:rsidP="005C33A1">
      <w:pPr>
        <w:ind w:right="16"/>
        <w:jc w:val="both"/>
        <w:outlineLvl w:val="0"/>
        <w:rPr>
          <w:color w:val="000000"/>
          <w:spacing w:val="-5"/>
          <w:lang w:eastAsia="en-US"/>
        </w:rPr>
      </w:pPr>
    </w:p>
    <w:p w:rsidR="00474FC2" w:rsidRDefault="00474FC2" w:rsidP="005C33A1">
      <w:pPr>
        <w:ind w:right="16"/>
        <w:jc w:val="both"/>
        <w:outlineLvl w:val="0"/>
        <w:rPr>
          <w:color w:val="000000"/>
          <w:spacing w:val="-5"/>
          <w:lang w:eastAsia="en-US"/>
        </w:rPr>
      </w:pPr>
    </w:p>
    <w:p w:rsidR="00474FC2" w:rsidRDefault="00474FC2" w:rsidP="005C33A1">
      <w:pPr>
        <w:ind w:right="16"/>
        <w:jc w:val="both"/>
        <w:outlineLvl w:val="0"/>
        <w:rPr>
          <w:color w:val="000000"/>
          <w:spacing w:val="-5"/>
          <w:lang w:eastAsia="en-US"/>
        </w:rPr>
      </w:pPr>
    </w:p>
    <w:p w:rsidR="00474FC2" w:rsidRDefault="00474FC2" w:rsidP="005C33A1">
      <w:pPr>
        <w:ind w:right="16"/>
        <w:jc w:val="both"/>
        <w:outlineLvl w:val="0"/>
        <w:rPr>
          <w:color w:val="000000"/>
          <w:spacing w:val="-5"/>
          <w:lang w:eastAsia="en-US"/>
        </w:rPr>
      </w:pPr>
    </w:p>
    <w:p w:rsidR="00474FC2" w:rsidRDefault="00474FC2" w:rsidP="005C33A1">
      <w:pPr>
        <w:ind w:right="16"/>
        <w:jc w:val="both"/>
        <w:outlineLvl w:val="0"/>
        <w:rPr>
          <w:color w:val="000000"/>
          <w:spacing w:val="-5"/>
          <w:lang w:eastAsia="en-US"/>
        </w:rPr>
      </w:pPr>
    </w:p>
    <w:p w:rsidR="00474FC2" w:rsidRDefault="00474FC2" w:rsidP="005C33A1">
      <w:pPr>
        <w:ind w:right="16"/>
        <w:jc w:val="both"/>
        <w:outlineLvl w:val="0"/>
        <w:rPr>
          <w:color w:val="000000"/>
          <w:spacing w:val="-5"/>
          <w:lang w:eastAsia="en-US"/>
        </w:rPr>
      </w:pPr>
    </w:p>
    <w:p w:rsidR="00474FC2" w:rsidRDefault="00474FC2" w:rsidP="00D33C01">
      <w:pPr>
        <w:ind w:left="5103" w:right="16"/>
        <w:jc w:val="both"/>
        <w:outlineLvl w:val="0"/>
        <w:rPr>
          <w:color w:val="000000"/>
          <w:spacing w:val="-5"/>
          <w:lang w:eastAsia="en-US"/>
        </w:rPr>
      </w:pPr>
    </w:p>
    <w:p w:rsidR="00474FC2" w:rsidRPr="00736869" w:rsidRDefault="00474FC2" w:rsidP="00D33C01">
      <w:pPr>
        <w:ind w:left="5103" w:right="16"/>
        <w:jc w:val="both"/>
        <w:outlineLvl w:val="0"/>
        <w:rPr>
          <w:color w:val="000000"/>
          <w:spacing w:val="-1"/>
          <w:lang w:eastAsia="en-US"/>
        </w:rPr>
      </w:pPr>
      <w:r>
        <w:rPr>
          <w:color w:val="000000"/>
          <w:spacing w:val="-5"/>
          <w:lang w:eastAsia="en-US"/>
        </w:rPr>
        <w:t xml:space="preserve">Утверждена </w:t>
      </w:r>
      <w:r w:rsidRPr="00736869">
        <w:rPr>
          <w:color w:val="000000"/>
          <w:spacing w:val="-1"/>
          <w:lang w:eastAsia="en-US"/>
        </w:rPr>
        <w:t>постановлени</w:t>
      </w:r>
      <w:r>
        <w:rPr>
          <w:color w:val="000000"/>
          <w:spacing w:val="-1"/>
          <w:lang w:eastAsia="en-US"/>
        </w:rPr>
        <w:t>ем</w:t>
      </w:r>
      <w:r w:rsidRPr="00736869">
        <w:rPr>
          <w:color w:val="000000"/>
          <w:spacing w:val="-1"/>
          <w:lang w:eastAsia="en-US"/>
        </w:rPr>
        <w:t xml:space="preserve"> главы</w:t>
      </w:r>
    </w:p>
    <w:p w:rsidR="00474FC2" w:rsidRDefault="00474FC2" w:rsidP="00786E4A">
      <w:pPr>
        <w:shd w:val="clear" w:color="auto" w:fill="FFFFFF"/>
        <w:suppressAutoHyphens w:val="0"/>
        <w:spacing w:line="240" w:lineRule="atLeast"/>
        <w:ind w:left="5103"/>
        <w:jc w:val="both"/>
        <w:rPr>
          <w:color w:val="000000"/>
          <w:spacing w:val="-1"/>
          <w:lang w:eastAsia="en-US"/>
        </w:rPr>
      </w:pPr>
      <w:r w:rsidRPr="00736869">
        <w:rPr>
          <w:color w:val="000000"/>
          <w:spacing w:val="-1"/>
          <w:lang w:eastAsia="en-US"/>
        </w:rPr>
        <w:t>сельского поселения</w:t>
      </w:r>
    </w:p>
    <w:p w:rsidR="00474FC2" w:rsidRDefault="00474FC2" w:rsidP="00786E4A">
      <w:pPr>
        <w:shd w:val="clear" w:color="auto" w:fill="FFFFFF"/>
        <w:suppressAutoHyphens w:val="0"/>
        <w:spacing w:line="240" w:lineRule="atLeast"/>
        <w:ind w:left="5103"/>
        <w:jc w:val="both"/>
        <w:rPr>
          <w:color w:val="000000"/>
          <w:spacing w:val="-1"/>
          <w:lang w:eastAsia="en-US"/>
        </w:rPr>
      </w:pPr>
      <w:r>
        <w:rPr>
          <w:color w:val="000000"/>
          <w:spacing w:val="-1"/>
          <w:lang w:eastAsia="en-US"/>
        </w:rPr>
        <w:t>Тавларовский сельсовет</w:t>
      </w:r>
    </w:p>
    <w:p w:rsidR="00474FC2" w:rsidRDefault="00474FC2" w:rsidP="005C33A1">
      <w:pPr>
        <w:shd w:val="clear" w:color="auto" w:fill="FFFFFF"/>
        <w:suppressAutoHyphens w:val="0"/>
        <w:spacing w:line="240" w:lineRule="atLeast"/>
        <w:ind w:left="5103"/>
        <w:jc w:val="both"/>
        <w:rPr>
          <w:color w:val="000000"/>
          <w:spacing w:val="-1"/>
          <w:lang w:eastAsia="en-US"/>
        </w:rPr>
      </w:pPr>
      <w:r>
        <w:rPr>
          <w:color w:val="000000"/>
          <w:spacing w:val="-1"/>
          <w:lang w:eastAsia="en-US"/>
        </w:rPr>
        <w:t>№  3  от 02.02.2023</w:t>
      </w:r>
      <w:r w:rsidRPr="00736869">
        <w:rPr>
          <w:color w:val="000000"/>
          <w:spacing w:val="-1"/>
          <w:lang w:eastAsia="en-US"/>
        </w:rPr>
        <w:t xml:space="preserve"> </w:t>
      </w:r>
    </w:p>
    <w:p w:rsidR="00474FC2" w:rsidRDefault="00474FC2" w:rsidP="00FC44C2">
      <w:pPr>
        <w:jc w:val="center"/>
        <w:rPr>
          <w:b/>
          <w:bCs/>
        </w:rPr>
      </w:pPr>
      <w:r>
        <w:rPr>
          <w:b/>
          <w:bCs/>
        </w:rPr>
        <w:t xml:space="preserve">Муниципальная программа </w:t>
      </w:r>
    </w:p>
    <w:p w:rsidR="00474FC2" w:rsidRDefault="00474FC2" w:rsidP="00FC44C2">
      <w:pPr>
        <w:jc w:val="center"/>
        <w:rPr>
          <w:b/>
          <w:bCs/>
        </w:rPr>
      </w:pPr>
      <w:r w:rsidRPr="00736869">
        <w:rPr>
          <w:b/>
          <w:bCs/>
        </w:rPr>
        <w:t>«Жилищно-коммунальное хозяйство и благо</w:t>
      </w:r>
      <w:r>
        <w:rPr>
          <w:b/>
          <w:bCs/>
        </w:rPr>
        <w:t xml:space="preserve">устройство территории сельского </w:t>
      </w:r>
      <w:r w:rsidRPr="00736869">
        <w:rPr>
          <w:b/>
          <w:bCs/>
        </w:rPr>
        <w:t>поселения</w:t>
      </w:r>
      <w:r>
        <w:rPr>
          <w:b/>
          <w:bCs/>
        </w:rPr>
        <w:t xml:space="preserve"> Тавларовский  сельсовет </w:t>
      </w:r>
      <w:r w:rsidRPr="00736869">
        <w:rPr>
          <w:b/>
          <w:bCs/>
        </w:rPr>
        <w:t>на 20</w:t>
      </w:r>
      <w:r>
        <w:rPr>
          <w:b/>
          <w:bCs/>
        </w:rPr>
        <w:t>22 -2024 года</w:t>
      </w:r>
      <w:r w:rsidRPr="00736869">
        <w:rPr>
          <w:b/>
          <w:bCs/>
        </w:rPr>
        <w:t>»</w:t>
      </w:r>
    </w:p>
    <w:p w:rsidR="00474FC2" w:rsidRPr="00736869" w:rsidRDefault="00474FC2" w:rsidP="00736869">
      <w:pPr>
        <w:shd w:val="clear" w:color="auto" w:fill="FFFFFF"/>
        <w:suppressAutoHyphens w:val="0"/>
        <w:spacing w:line="240" w:lineRule="atLeast"/>
        <w:jc w:val="right"/>
        <w:rPr>
          <w:color w:val="000000"/>
          <w:spacing w:val="1"/>
          <w:lang w:eastAsia="en-US"/>
        </w:rPr>
      </w:pPr>
    </w:p>
    <w:p w:rsidR="00474FC2" w:rsidRPr="00736869" w:rsidRDefault="00474FC2" w:rsidP="00736869">
      <w:pPr>
        <w:spacing w:line="360" w:lineRule="auto"/>
        <w:jc w:val="center"/>
        <w:rPr>
          <w:b/>
          <w:bCs/>
        </w:rPr>
      </w:pPr>
      <w:r w:rsidRPr="00736869">
        <w:rPr>
          <w:b/>
          <w:bCs/>
        </w:rPr>
        <w:t>ПАСПОРТ</w:t>
      </w:r>
      <w:r>
        <w:rPr>
          <w:b/>
          <w:bCs/>
        </w:rPr>
        <w:t xml:space="preserve"> МУНИЦИПАЛЬНОЙ </w:t>
      </w:r>
      <w:r w:rsidRPr="00736869">
        <w:rPr>
          <w:b/>
          <w:bCs/>
        </w:rPr>
        <w:t xml:space="preserve"> ПРОГРАММЫ</w:t>
      </w:r>
    </w:p>
    <w:tbl>
      <w:tblPr>
        <w:tblW w:w="0" w:type="auto"/>
        <w:tblInd w:w="-40" w:type="dxa"/>
        <w:tblLayout w:type="fixed"/>
        <w:tblLook w:val="0000"/>
      </w:tblPr>
      <w:tblGrid>
        <w:gridCol w:w="3888"/>
        <w:gridCol w:w="5300"/>
      </w:tblGrid>
      <w:tr w:rsidR="00474FC2" w:rsidRPr="00736869" w:rsidTr="008A64EC"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74FC2" w:rsidRPr="00736869" w:rsidRDefault="00474FC2" w:rsidP="00776DDD">
            <w:pPr>
              <w:snapToGrid w:val="0"/>
              <w:rPr>
                <w:b/>
                <w:bCs/>
              </w:rPr>
            </w:pPr>
            <w:r w:rsidRPr="00736869">
              <w:rPr>
                <w:b/>
                <w:bCs/>
              </w:rPr>
              <w:t xml:space="preserve">Наименование </w:t>
            </w:r>
            <w:r>
              <w:rPr>
                <w:b/>
                <w:bCs/>
              </w:rPr>
              <w:t>муниципальной п</w:t>
            </w:r>
            <w:r w:rsidRPr="00736869">
              <w:rPr>
                <w:b/>
                <w:bCs/>
              </w:rPr>
              <w:t>рограммы</w:t>
            </w:r>
          </w:p>
          <w:p w:rsidR="00474FC2" w:rsidRPr="00736869" w:rsidRDefault="00474FC2" w:rsidP="00776DDD">
            <w:pPr>
              <w:snapToGrid w:val="0"/>
              <w:rPr>
                <w:b/>
                <w:bCs/>
                <w:color w:val="000000"/>
              </w:rPr>
            </w:pPr>
          </w:p>
        </w:tc>
        <w:tc>
          <w:tcPr>
            <w:tcW w:w="5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FC2" w:rsidRPr="002E6BEC" w:rsidRDefault="00474FC2" w:rsidP="002E6BEC">
            <w:pPr>
              <w:rPr>
                <w:bCs/>
              </w:rPr>
            </w:pPr>
            <w:r w:rsidRPr="002E6BEC">
              <w:rPr>
                <w:bCs/>
              </w:rPr>
              <w:t xml:space="preserve">«Жилищно-коммунальное хозяйство и благоустройство территории сельского поселения </w:t>
            </w:r>
            <w:r>
              <w:rPr>
                <w:bCs/>
              </w:rPr>
              <w:t xml:space="preserve">Тавларовский сельсовет </w:t>
            </w:r>
            <w:r w:rsidRPr="002E6BEC">
              <w:rPr>
                <w:bCs/>
              </w:rPr>
              <w:t>на 20</w:t>
            </w:r>
            <w:r>
              <w:rPr>
                <w:bCs/>
              </w:rPr>
              <w:t xml:space="preserve">22-2024 </w:t>
            </w:r>
            <w:r w:rsidRPr="002E6BEC">
              <w:rPr>
                <w:bCs/>
              </w:rPr>
              <w:t>год»</w:t>
            </w:r>
          </w:p>
          <w:p w:rsidR="00474FC2" w:rsidRPr="00736869" w:rsidRDefault="00474FC2" w:rsidP="002E6BEC">
            <w:pPr>
              <w:snapToGrid w:val="0"/>
              <w:rPr>
                <w:color w:val="000000"/>
              </w:rPr>
            </w:pPr>
            <w:r w:rsidRPr="002E6BEC">
              <w:rPr>
                <w:color w:val="000000"/>
              </w:rPr>
              <w:t>(далее –Муниципальная программа)</w:t>
            </w:r>
          </w:p>
        </w:tc>
      </w:tr>
      <w:tr w:rsidR="00474FC2" w:rsidRPr="00736869" w:rsidTr="00CE280A">
        <w:tc>
          <w:tcPr>
            <w:tcW w:w="3888" w:type="dxa"/>
            <w:tcBorders>
              <w:left w:val="single" w:sz="4" w:space="0" w:color="000000"/>
              <w:bottom w:val="single" w:sz="4" w:space="0" w:color="auto"/>
            </w:tcBorders>
          </w:tcPr>
          <w:p w:rsidR="00474FC2" w:rsidRPr="00736869" w:rsidRDefault="00474FC2" w:rsidP="00776DDD">
            <w:pPr>
              <w:snapToGrid w:val="0"/>
              <w:rPr>
                <w:b/>
                <w:bCs/>
              </w:rPr>
            </w:pPr>
            <w:r w:rsidRPr="00736869">
              <w:rPr>
                <w:b/>
                <w:bCs/>
              </w:rPr>
              <w:t xml:space="preserve">Основание для разработки </w:t>
            </w:r>
            <w:r>
              <w:rPr>
                <w:b/>
                <w:bCs/>
              </w:rPr>
              <w:t>муниципальной п</w:t>
            </w:r>
            <w:r w:rsidRPr="00736869">
              <w:rPr>
                <w:b/>
                <w:bCs/>
              </w:rPr>
              <w:t>рограммы</w:t>
            </w:r>
          </w:p>
          <w:p w:rsidR="00474FC2" w:rsidRPr="00736869" w:rsidRDefault="00474FC2" w:rsidP="00776DDD">
            <w:pPr>
              <w:snapToGrid w:val="0"/>
            </w:pPr>
          </w:p>
        </w:tc>
        <w:tc>
          <w:tcPr>
            <w:tcW w:w="53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74FC2" w:rsidRDefault="00474FC2" w:rsidP="00736869">
            <w:pPr>
              <w:numPr>
                <w:ilvl w:val="0"/>
                <w:numId w:val="4"/>
              </w:numPr>
              <w:snapToGrid w:val="0"/>
              <w:ind w:left="121" w:firstLine="0"/>
              <w:jc w:val="both"/>
            </w:pPr>
            <w:r>
              <w:t>Бюджетный кодекс</w:t>
            </w:r>
          </w:p>
          <w:p w:rsidR="00474FC2" w:rsidRPr="00736869" w:rsidRDefault="00474FC2" w:rsidP="00736869">
            <w:pPr>
              <w:numPr>
                <w:ilvl w:val="0"/>
                <w:numId w:val="4"/>
              </w:numPr>
              <w:snapToGrid w:val="0"/>
              <w:ind w:left="121" w:firstLine="0"/>
              <w:jc w:val="both"/>
            </w:pPr>
            <w:r w:rsidRPr="00736869">
              <w:t>Жилищный кодекс</w:t>
            </w:r>
          </w:p>
          <w:p w:rsidR="00474FC2" w:rsidRPr="00736869" w:rsidRDefault="00474FC2" w:rsidP="00736869">
            <w:pPr>
              <w:numPr>
                <w:ilvl w:val="0"/>
                <w:numId w:val="4"/>
              </w:numPr>
              <w:snapToGrid w:val="0"/>
              <w:ind w:left="121" w:firstLine="0"/>
              <w:jc w:val="both"/>
            </w:pPr>
            <w:r w:rsidRPr="00736869">
              <w:t>Гражданский кодекс</w:t>
            </w:r>
          </w:p>
          <w:p w:rsidR="00474FC2" w:rsidRPr="00736869" w:rsidRDefault="00474FC2" w:rsidP="00736869">
            <w:pPr>
              <w:numPr>
                <w:ilvl w:val="0"/>
                <w:numId w:val="4"/>
              </w:numPr>
              <w:snapToGrid w:val="0"/>
              <w:ind w:left="121" w:firstLine="0"/>
              <w:jc w:val="both"/>
            </w:pPr>
            <w:r w:rsidRPr="00736869">
              <w:rPr>
                <w:color w:val="000000"/>
                <w:lang w:eastAsia="en-US"/>
              </w:rPr>
              <w:t>Федеральный закон от 06.10.2003 № 131- ФЗ «Об общих принципах организации местного самоуправления в Российской Федерации»</w:t>
            </w:r>
          </w:p>
          <w:p w:rsidR="00474FC2" w:rsidRDefault="00474FC2" w:rsidP="00747549">
            <w:pPr>
              <w:ind w:left="121"/>
              <w:jc w:val="both"/>
            </w:pPr>
            <w:r>
              <w:rPr>
                <w:color w:val="000000"/>
              </w:rPr>
              <w:t>5.</w:t>
            </w:r>
            <w:r w:rsidRPr="00736869">
              <w:rPr>
                <w:color w:val="000000"/>
              </w:rPr>
              <w:t xml:space="preserve">Правила благоустройства территории сельского поселения </w:t>
            </w:r>
            <w:r>
              <w:rPr>
                <w:color w:val="000000"/>
              </w:rPr>
              <w:t>Тавларовский сельсовет</w:t>
            </w:r>
            <w:r w:rsidRPr="00736869">
              <w:rPr>
                <w:color w:val="000000"/>
              </w:rPr>
              <w:t>, утвержденные решением Совета сельского поселения</w:t>
            </w:r>
          </w:p>
          <w:p w:rsidR="00474FC2" w:rsidRPr="00D33C01" w:rsidRDefault="00474FC2" w:rsidP="00854C6E">
            <w:pPr>
              <w:ind w:left="121" w:firstLine="121"/>
              <w:jc w:val="both"/>
            </w:pPr>
          </w:p>
        </w:tc>
      </w:tr>
      <w:tr w:rsidR="00474FC2" w:rsidRPr="00736869" w:rsidTr="00CE280A">
        <w:tc>
          <w:tcPr>
            <w:tcW w:w="3888" w:type="dxa"/>
            <w:tcBorders>
              <w:left w:val="single" w:sz="4" w:space="0" w:color="000000"/>
              <w:bottom w:val="single" w:sz="4" w:space="0" w:color="auto"/>
            </w:tcBorders>
          </w:tcPr>
          <w:p w:rsidR="00474FC2" w:rsidRPr="00854C6E" w:rsidRDefault="00474FC2" w:rsidP="00776DDD">
            <w:pPr>
              <w:snapToGrid w:val="0"/>
              <w:rPr>
                <w:b/>
                <w:bCs/>
                <w:highlight w:val="yellow"/>
              </w:rPr>
            </w:pPr>
          </w:p>
        </w:tc>
        <w:tc>
          <w:tcPr>
            <w:tcW w:w="53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74FC2" w:rsidRPr="00736869" w:rsidRDefault="00474FC2" w:rsidP="00EC5736">
            <w:pPr>
              <w:snapToGrid w:val="0"/>
              <w:ind w:left="121"/>
              <w:jc w:val="both"/>
            </w:pPr>
            <w:r>
              <w:t>Обеспечение комфортных и безопасных условий проживания населения сельского поселения Тавларовский  сельсовет</w:t>
            </w:r>
          </w:p>
        </w:tc>
      </w:tr>
      <w:tr w:rsidR="00474FC2" w:rsidRPr="00736869" w:rsidTr="00CE280A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C2" w:rsidRPr="00736869" w:rsidRDefault="00474FC2" w:rsidP="00CE280A">
            <w:pPr>
              <w:snapToGrid w:val="0"/>
              <w:rPr>
                <w:b/>
              </w:rPr>
            </w:pPr>
            <w:r w:rsidRPr="002A6DAE">
              <w:rPr>
                <w:b/>
                <w:bCs/>
              </w:rPr>
              <w:t xml:space="preserve">Задачи муниципальной </w:t>
            </w:r>
            <w:r w:rsidRPr="002A6DAE">
              <w:rPr>
                <w:b/>
              </w:rPr>
              <w:t>программы</w:t>
            </w:r>
          </w:p>
          <w:p w:rsidR="00474FC2" w:rsidRPr="00736869" w:rsidRDefault="00474FC2" w:rsidP="00CE280A">
            <w:pPr>
              <w:snapToGrid w:val="0"/>
              <w:rPr>
                <w:b/>
                <w:bCs/>
                <w:color w:val="000000"/>
              </w:rPr>
            </w:pP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C2" w:rsidRPr="00B71F18" w:rsidRDefault="00474FC2" w:rsidP="00B71F18">
            <w:pPr>
              <w:snapToGrid w:val="0"/>
              <w:jc w:val="both"/>
              <w:rPr>
                <w:color w:val="000000"/>
              </w:rPr>
            </w:pPr>
            <w:r w:rsidRPr="00B71F18">
              <w:rPr>
                <w:color w:val="000000"/>
              </w:rPr>
              <w:t>- Повышение качества и условий проживания граждан</w:t>
            </w:r>
          </w:p>
          <w:p w:rsidR="00474FC2" w:rsidRPr="00B71F18" w:rsidRDefault="00474FC2" w:rsidP="00B71F18">
            <w:pPr>
              <w:snapToGrid w:val="0"/>
              <w:jc w:val="both"/>
              <w:rPr>
                <w:color w:val="000000"/>
              </w:rPr>
            </w:pPr>
            <w:r w:rsidRPr="00B71F18">
              <w:rPr>
                <w:color w:val="000000"/>
              </w:rPr>
              <w:t>- Экономическое стимулирование развития систем теплоснабжения, водоснабжения и водоотведения и внедрение энергосберегающих технологий</w:t>
            </w:r>
          </w:p>
          <w:p w:rsidR="00474FC2" w:rsidRPr="00B71F18" w:rsidRDefault="00474FC2" w:rsidP="00B71F18">
            <w:pPr>
              <w:snapToGrid w:val="0"/>
              <w:jc w:val="both"/>
              <w:rPr>
                <w:color w:val="000000"/>
              </w:rPr>
            </w:pPr>
            <w:r w:rsidRPr="00B71F18">
              <w:rPr>
                <w:color w:val="000000"/>
              </w:rPr>
              <w:t>- Обеспечение устойчивого функционирования уличного освещения</w:t>
            </w:r>
          </w:p>
          <w:p w:rsidR="00474FC2" w:rsidRPr="00B71F18" w:rsidRDefault="00474FC2" w:rsidP="00B71F18">
            <w:pPr>
              <w:snapToGrid w:val="0"/>
              <w:jc w:val="both"/>
              <w:rPr>
                <w:color w:val="000000"/>
              </w:rPr>
            </w:pPr>
            <w:r w:rsidRPr="00B71F18">
              <w:rPr>
                <w:color w:val="000000"/>
              </w:rPr>
              <w:t>- Улучшение условий проживания жителей поселения: улучшение внешнего вида поселения, улиц, скверов, площадей и прочих объектов благоустройства, отвечающее действующим требованиям и нормам, в т.ч. озеленение и комплексное благоустройство</w:t>
            </w:r>
          </w:p>
          <w:p w:rsidR="00474FC2" w:rsidRPr="00CC56A3" w:rsidRDefault="00474FC2" w:rsidP="00B71F18">
            <w:pPr>
              <w:snapToGrid w:val="0"/>
              <w:jc w:val="both"/>
              <w:rPr>
                <w:color w:val="000000"/>
              </w:rPr>
            </w:pPr>
          </w:p>
        </w:tc>
      </w:tr>
      <w:tr w:rsidR="00474FC2" w:rsidRPr="00736869" w:rsidTr="00CE280A">
        <w:trPr>
          <w:trHeight w:val="722"/>
        </w:trPr>
        <w:tc>
          <w:tcPr>
            <w:tcW w:w="38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74FC2" w:rsidRDefault="00474FC2" w:rsidP="001D4AB1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Муниципальный з</w:t>
            </w:r>
            <w:r w:rsidRPr="00736869">
              <w:rPr>
                <w:b/>
                <w:bCs/>
              </w:rPr>
              <w:t>аказчик программы</w:t>
            </w: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FC2" w:rsidRPr="00736869" w:rsidRDefault="00474FC2" w:rsidP="00EC5736">
            <w:pPr>
              <w:snapToGrid w:val="0"/>
              <w:ind w:hanging="20"/>
              <w:jc w:val="both"/>
              <w:rPr>
                <w:color w:val="000000"/>
              </w:rPr>
            </w:pPr>
            <w:r>
              <w:rPr>
                <w:color w:val="000000"/>
              </w:rPr>
              <w:t>А</w:t>
            </w:r>
            <w:r w:rsidRPr="00736869">
              <w:rPr>
                <w:color w:val="000000"/>
              </w:rPr>
              <w:t>дминистраци</w:t>
            </w:r>
            <w:r>
              <w:rPr>
                <w:color w:val="000000"/>
              </w:rPr>
              <w:t>я</w:t>
            </w:r>
            <w:r w:rsidRPr="00736869">
              <w:rPr>
                <w:color w:val="000000"/>
              </w:rPr>
              <w:t xml:space="preserve"> сельского поселения </w:t>
            </w:r>
            <w:r>
              <w:rPr>
                <w:color w:val="000000"/>
              </w:rPr>
              <w:t>Тавларовский сельсовет</w:t>
            </w:r>
          </w:p>
        </w:tc>
      </w:tr>
      <w:tr w:rsidR="00474FC2" w:rsidRPr="00736869" w:rsidTr="00CE280A">
        <w:trPr>
          <w:trHeight w:val="871"/>
        </w:trPr>
        <w:tc>
          <w:tcPr>
            <w:tcW w:w="3888" w:type="dxa"/>
            <w:tcBorders>
              <w:left w:val="single" w:sz="4" w:space="0" w:color="000000"/>
              <w:bottom w:val="single" w:sz="4" w:space="0" w:color="auto"/>
            </w:tcBorders>
          </w:tcPr>
          <w:p w:rsidR="00474FC2" w:rsidRPr="00736869" w:rsidRDefault="00474FC2" w:rsidP="00776DDD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Координатор муниципальной программы</w:t>
            </w:r>
          </w:p>
        </w:tc>
        <w:tc>
          <w:tcPr>
            <w:tcW w:w="53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74FC2" w:rsidRPr="00736869" w:rsidRDefault="00474FC2" w:rsidP="006F3DF1">
            <w:pPr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Управляющий делами</w:t>
            </w:r>
          </w:p>
          <w:p w:rsidR="00474FC2" w:rsidRPr="00736869" w:rsidRDefault="00474FC2" w:rsidP="00DE59C8">
            <w:pPr>
              <w:snapToGrid w:val="0"/>
              <w:jc w:val="both"/>
              <w:rPr>
                <w:color w:val="000000"/>
              </w:rPr>
            </w:pPr>
          </w:p>
        </w:tc>
      </w:tr>
      <w:tr w:rsidR="00474FC2" w:rsidRPr="00736869" w:rsidTr="00CE280A">
        <w:trPr>
          <w:trHeight w:val="871"/>
        </w:trPr>
        <w:tc>
          <w:tcPr>
            <w:tcW w:w="3888" w:type="dxa"/>
            <w:tcBorders>
              <w:left w:val="single" w:sz="4" w:space="0" w:color="000000"/>
              <w:bottom w:val="single" w:sz="4" w:space="0" w:color="auto"/>
            </w:tcBorders>
          </w:tcPr>
          <w:p w:rsidR="00474FC2" w:rsidRDefault="00474FC2" w:rsidP="00776DDD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Сроки реализации муниципальной программы</w:t>
            </w:r>
          </w:p>
        </w:tc>
        <w:tc>
          <w:tcPr>
            <w:tcW w:w="53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74FC2" w:rsidRDefault="00474FC2" w:rsidP="00F8088F">
            <w:pPr>
              <w:snapToGrid w:val="0"/>
              <w:rPr>
                <w:color w:val="000000"/>
              </w:rPr>
            </w:pPr>
            <w:r w:rsidRPr="00736869">
              <w:rPr>
                <w:color w:val="000000"/>
              </w:rPr>
              <w:t>20</w:t>
            </w:r>
            <w:r>
              <w:rPr>
                <w:color w:val="000000"/>
              </w:rPr>
              <w:t>22-2024 года</w:t>
            </w:r>
          </w:p>
        </w:tc>
      </w:tr>
      <w:tr w:rsidR="00474FC2" w:rsidRPr="00736869" w:rsidTr="00CE280A">
        <w:trPr>
          <w:trHeight w:val="871"/>
        </w:trPr>
        <w:tc>
          <w:tcPr>
            <w:tcW w:w="3888" w:type="dxa"/>
            <w:tcBorders>
              <w:left w:val="single" w:sz="4" w:space="0" w:color="000000"/>
              <w:bottom w:val="single" w:sz="4" w:space="0" w:color="auto"/>
            </w:tcBorders>
          </w:tcPr>
          <w:p w:rsidR="00474FC2" w:rsidRDefault="00474FC2" w:rsidP="00776DDD">
            <w:pPr>
              <w:snapToGrid w:val="0"/>
              <w:rPr>
                <w:b/>
                <w:bCs/>
              </w:rPr>
            </w:pPr>
            <w:r w:rsidRPr="00B71F18">
              <w:rPr>
                <w:b/>
                <w:bCs/>
              </w:rPr>
              <w:t>Перечень подпрограмм муниципальной программы</w:t>
            </w:r>
          </w:p>
        </w:tc>
        <w:tc>
          <w:tcPr>
            <w:tcW w:w="53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74FC2" w:rsidRPr="00D95523" w:rsidRDefault="00474FC2" w:rsidP="00D95523">
            <w:pPr>
              <w:pStyle w:val="ListParagraph"/>
              <w:numPr>
                <w:ilvl w:val="0"/>
                <w:numId w:val="12"/>
              </w:numPr>
              <w:snapToGrid w:val="0"/>
              <w:rPr>
                <w:color w:val="000000"/>
              </w:rPr>
            </w:pPr>
            <w:r w:rsidRPr="00D95523">
              <w:rPr>
                <w:color w:val="000000"/>
              </w:rPr>
              <w:t>Жилищное хозяйство</w:t>
            </w:r>
          </w:p>
          <w:p w:rsidR="00474FC2" w:rsidRPr="00D95523" w:rsidRDefault="00474FC2" w:rsidP="00D95523">
            <w:pPr>
              <w:pStyle w:val="ListParagraph"/>
              <w:numPr>
                <w:ilvl w:val="0"/>
                <w:numId w:val="12"/>
              </w:numPr>
              <w:snapToGrid w:val="0"/>
              <w:rPr>
                <w:color w:val="000000"/>
              </w:rPr>
            </w:pPr>
            <w:r w:rsidRPr="00D95523">
              <w:rPr>
                <w:color w:val="000000"/>
              </w:rPr>
              <w:t>Коммунальное хозяйство</w:t>
            </w:r>
          </w:p>
          <w:p w:rsidR="00474FC2" w:rsidRPr="00D95523" w:rsidRDefault="00474FC2" w:rsidP="00D95523">
            <w:pPr>
              <w:pStyle w:val="ListParagraph"/>
              <w:numPr>
                <w:ilvl w:val="0"/>
                <w:numId w:val="12"/>
              </w:numPr>
              <w:snapToGrid w:val="0"/>
              <w:rPr>
                <w:color w:val="000000"/>
              </w:rPr>
            </w:pPr>
            <w:r w:rsidRPr="00D95523">
              <w:rPr>
                <w:color w:val="000000"/>
              </w:rPr>
              <w:t>Благоустройство</w:t>
            </w:r>
          </w:p>
          <w:p w:rsidR="00474FC2" w:rsidRDefault="00474FC2" w:rsidP="00D95523">
            <w:pPr>
              <w:pStyle w:val="ListParagraph"/>
              <w:numPr>
                <w:ilvl w:val="0"/>
                <w:numId w:val="12"/>
              </w:numPr>
              <w:snapToGrid w:val="0"/>
              <w:rPr>
                <w:color w:val="000000"/>
              </w:rPr>
            </w:pPr>
            <w:r w:rsidRPr="00D95523">
              <w:rPr>
                <w:color w:val="000000"/>
              </w:rPr>
              <w:t>Обеспечение пожарной безопасности</w:t>
            </w:r>
          </w:p>
          <w:p w:rsidR="00474FC2" w:rsidRPr="0094769E" w:rsidRDefault="00474FC2" w:rsidP="006E5408">
            <w:pPr>
              <w:pStyle w:val="ListParagraph"/>
              <w:snapToGrid w:val="0"/>
              <w:rPr>
                <w:color w:val="000000"/>
              </w:rPr>
            </w:pPr>
          </w:p>
        </w:tc>
      </w:tr>
      <w:tr w:rsidR="00474FC2" w:rsidRPr="00736869" w:rsidTr="00D50919">
        <w:trPr>
          <w:trHeight w:val="116"/>
        </w:trPr>
        <w:tc>
          <w:tcPr>
            <w:tcW w:w="3888" w:type="dxa"/>
            <w:vMerge w:val="restart"/>
            <w:tcBorders>
              <w:left w:val="single" w:sz="4" w:space="0" w:color="000000"/>
            </w:tcBorders>
          </w:tcPr>
          <w:p w:rsidR="00474FC2" w:rsidRDefault="00474FC2" w:rsidP="00776DDD">
            <w:pPr>
              <w:snapToGrid w:val="0"/>
              <w:rPr>
                <w:b/>
                <w:bCs/>
              </w:rPr>
            </w:pPr>
            <w:r w:rsidRPr="00B71F18">
              <w:rPr>
                <w:b/>
                <w:bCs/>
              </w:rPr>
              <w:t>Источники финансирования муниципальной программы</w:t>
            </w:r>
          </w:p>
        </w:tc>
        <w:tc>
          <w:tcPr>
            <w:tcW w:w="53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74FC2" w:rsidRDefault="00474FC2" w:rsidP="00D95523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2022-911,14 </w:t>
            </w:r>
          </w:p>
          <w:p w:rsidR="00474FC2" w:rsidRDefault="00474FC2" w:rsidP="00D95523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2023-975,0</w:t>
            </w:r>
          </w:p>
          <w:p w:rsidR="00474FC2" w:rsidRDefault="00474FC2" w:rsidP="00D95523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2024-575,0</w:t>
            </w:r>
          </w:p>
          <w:p w:rsidR="00474FC2" w:rsidRDefault="00474FC2" w:rsidP="00D95523">
            <w:pPr>
              <w:snapToGrid w:val="0"/>
              <w:rPr>
                <w:color w:val="000000"/>
              </w:rPr>
            </w:pPr>
          </w:p>
          <w:p w:rsidR="00474FC2" w:rsidRPr="00FB0616" w:rsidRDefault="00474FC2" w:rsidP="00D95523">
            <w:pPr>
              <w:snapToGrid w:val="0"/>
              <w:rPr>
                <w:color w:val="000000"/>
              </w:rPr>
            </w:pPr>
            <w:r w:rsidRPr="00FB0616">
              <w:rPr>
                <w:color w:val="000000"/>
              </w:rPr>
              <w:t xml:space="preserve">Всего: </w:t>
            </w:r>
            <w:r>
              <w:rPr>
                <w:color w:val="000000"/>
              </w:rPr>
              <w:t>2461,14</w:t>
            </w:r>
            <w:r w:rsidRPr="00FB0616">
              <w:rPr>
                <w:color w:val="000000"/>
              </w:rPr>
              <w:t xml:space="preserve"> тыс. рублей</w:t>
            </w:r>
          </w:p>
          <w:p w:rsidR="00474FC2" w:rsidRPr="00FB0616" w:rsidRDefault="00474FC2" w:rsidP="00D95523">
            <w:pPr>
              <w:snapToGrid w:val="0"/>
              <w:rPr>
                <w:color w:val="000000"/>
              </w:rPr>
            </w:pPr>
          </w:p>
        </w:tc>
      </w:tr>
      <w:tr w:rsidR="00474FC2" w:rsidRPr="00736869" w:rsidTr="00CE280A">
        <w:trPr>
          <w:trHeight w:val="112"/>
        </w:trPr>
        <w:tc>
          <w:tcPr>
            <w:tcW w:w="3888" w:type="dxa"/>
            <w:vMerge/>
            <w:tcBorders>
              <w:left w:val="single" w:sz="4" w:space="0" w:color="000000"/>
              <w:bottom w:val="single" w:sz="4" w:space="0" w:color="auto"/>
            </w:tcBorders>
          </w:tcPr>
          <w:p w:rsidR="00474FC2" w:rsidRDefault="00474FC2" w:rsidP="00776DDD">
            <w:pPr>
              <w:snapToGrid w:val="0"/>
              <w:rPr>
                <w:b/>
                <w:bCs/>
              </w:rPr>
            </w:pPr>
          </w:p>
        </w:tc>
        <w:tc>
          <w:tcPr>
            <w:tcW w:w="53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74FC2" w:rsidRPr="00FB0616" w:rsidRDefault="00474FC2" w:rsidP="007371E6">
            <w:pPr>
              <w:snapToGrid w:val="0"/>
              <w:jc w:val="both"/>
              <w:rPr>
                <w:color w:val="000000"/>
              </w:rPr>
            </w:pPr>
            <w:r w:rsidRPr="00FB0616">
              <w:rPr>
                <w:color w:val="000000"/>
              </w:rPr>
              <w:t>Источник финансирования: бюджет СП Тавларовский сельсовет  (</w:t>
            </w:r>
            <w:r>
              <w:rPr>
                <w:color w:val="000000"/>
              </w:rPr>
              <w:t>1461,14</w:t>
            </w:r>
            <w:r w:rsidRPr="00FB0616">
              <w:rPr>
                <w:color w:val="000000"/>
              </w:rPr>
              <w:t xml:space="preserve"> тыс.руб.)  и РБ (</w:t>
            </w:r>
            <w:r>
              <w:rPr>
                <w:color w:val="000000"/>
              </w:rPr>
              <w:t xml:space="preserve">  100</w:t>
            </w:r>
            <w:r w:rsidRPr="00FB0616">
              <w:rPr>
                <w:color w:val="000000"/>
              </w:rPr>
              <w:t>0,0руб.)</w:t>
            </w:r>
          </w:p>
          <w:p w:rsidR="00474FC2" w:rsidRPr="00FB0616" w:rsidRDefault="00474FC2" w:rsidP="00B46B1F">
            <w:pPr>
              <w:snapToGrid w:val="0"/>
              <w:jc w:val="both"/>
              <w:rPr>
                <w:color w:val="000000"/>
              </w:rPr>
            </w:pPr>
          </w:p>
        </w:tc>
      </w:tr>
      <w:tr w:rsidR="00474FC2" w:rsidRPr="00736869" w:rsidTr="00CE280A">
        <w:trPr>
          <w:trHeight w:val="871"/>
        </w:trPr>
        <w:tc>
          <w:tcPr>
            <w:tcW w:w="3888" w:type="dxa"/>
            <w:tcBorders>
              <w:left w:val="single" w:sz="4" w:space="0" w:color="000000"/>
              <w:bottom w:val="single" w:sz="4" w:space="0" w:color="auto"/>
            </w:tcBorders>
          </w:tcPr>
          <w:p w:rsidR="00474FC2" w:rsidRPr="00DC2C8E" w:rsidRDefault="00474FC2" w:rsidP="00776DDD">
            <w:pPr>
              <w:snapToGrid w:val="0"/>
              <w:rPr>
                <w:b/>
                <w:bCs/>
                <w:highlight w:val="yellow"/>
              </w:rPr>
            </w:pPr>
            <w:r w:rsidRPr="00DE59C8">
              <w:rPr>
                <w:b/>
                <w:bCs/>
              </w:rPr>
              <w:t>Ожидаемые результаты реализации муниципальной программы</w:t>
            </w:r>
          </w:p>
        </w:tc>
        <w:tc>
          <w:tcPr>
            <w:tcW w:w="53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74FC2" w:rsidRPr="00D33C01" w:rsidRDefault="00474FC2" w:rsidP="00D33C01">
            <w:pPr>
              <w:snapToGrid w:val="0"/>
              <w:jc w:val="both"/>
              <w:rPr>
                <w:color w:val="000000"/>
              </w:rPr>
            </w:pPr>
            <w:r w:rsidRPr="00D33C01">
              <w:rPr>
                <w:color w:val="000000"/>
              </w:rPr>
              <w:t>В результате реализации Программы ожидается, в том числе:</w:t>
            </w:r>
          </w:p>
          <w:p w:rsidR="00474FC2" w:rsidRPr="00D33C01" w:rsidRDefault="00474FC2" w:rsidP="00D33C01">
            <w:pPr>
              <w:snapToGrid w:val="0"/>
              <w:jc w:val="both"/>
              <w:rPr>
                <w:bCs/>
                <w:color w:val="000000"/>
              </w:rPr>
            </w:pPr>
            <w:r w:rsidRPr="00D33C01">
              <w:rPr>
                <w:bCs/>
                <w:color w:val="000000"/>
              </w:rPr>
              <w:t>- повышение уровня благоустроенности территории Поселения;</w:t>
            </w:r>
          </w:p>
          <w:p w:rsidR="00474FC2" w:rsidRPr="00D33C01" w:rsidRDefault="00474FC2" w:rsidP="00D33C01">
            <w:pPr>
              <w:snapToGrid w:val="0"/>
              <w:jc w:val="both"/>
              <w:rPr>
                <w:bCs/>
                <w:color w:val="000000"/>
              </w:rPr>
            </w:pPr>
            <w:r w:rsidRPr="00D33C01">
              <w:rPr>
                <w:bCs/>
                <w:color w:val="000000"/>
              </w:rPr>
              <w:t>- повышение качества условий проживания населения;</w:t>
            </w:r>
          </w:p>
          <w:p w:rsidR="00474FC2" w:rsidRPr="00D33C01" w:rsidRDefault="00474FC2" w:rsidP="00D33C01">
            <w:pPr>
              <w:snapToGrid w:val="0"/>
              <w:jc w:val="both"/>
              <w:rPr>
                <w:bCs/>
                <w:color w:val="000000"/>
              </w:rPr>
            </w:pPr>
            <w:r w:rsidRPr="00D33C01">
              <w:rPr>
                <w:bCs/>
                <w:color w:val="000000"/>
              </w:rPr>
              <w:t xml:space="preserve">- повышение уровня культуры жителей; </w:t>
            </w:r>
          </w:p>
          <w:p w:rsidR="00474FC2" w:rsidRPr="00D33C01" w:rsidRDefault="00474FC2" w:rsidP="00D33C01">
            <w:pPr>
              <w:snapToGrid w:val="0"/>
              <w:jc w:val="both"/>
              <w:rPr>
                <w:bCs/>
                <w:color w:val="000000"/>
              </w:rPr>
            </w:pPr>
            <w:r w:rsidRPr="00D33C01">
              <w:rPr>
                <w:bCs/>
                <w:color w:val="000000"/>
              </w:rPr>
              <w:t>- улучшение внешнего облика поселения;</w:t>
            </w:r>
          </w:p>
          <w:p w:rsidR="00474FC2" w:rsidRPr="00D33C01" w:rsidRDefault="00474FC2" w:rsidP="00D33C01">
            <w:pPr>
              <w:snapToGrid w:val="0"/>
              <w:jc w:val="both"/>
              <w:rPr>
                <w:bCs/>
                <w:color w:val="000000"/>
              </w:rPr>
            </w:pPr>
            <w:r w:rsidRPr="00D33C01">
              <w:rPr>
                <w:bCs/>
                <w:color w:val="000000"/>
              </w:rPr>
              <w:t xml:space="preserve">- улучшение эксплуатационных характеристик общего имущества в многоквартирных домах. </w:t>
            </w:r>
          </w:p>
          <w:p w:rsidR="00474FC2" w:rsidRDefault="00474FC2" w:rsidP="00D33C01">
            <w:pPr>
              <w:snapToGrid w:val="0"/>
              <w:jc w:val="both"/>
              <w:rPr>
                <w:bCs/>
                <w:color w:val="000000"/>
              </w:rPr>
            </w:pPr>
            <w:r w:rsidRPr="00D33C01">
              <w:rPr>
                <w:bCs/>
                <w:color w:val="000000"/>
              </w:rPr>
              <w:t>- снижение уровня износа многоквартирных домов.</w:t>
            </w:r>
          </w:p>
          <w:p w:rsidR="00474FC2" w:rsidRPr="00D33C01" w:rsidRDefault="00474FC2" w:rsidP="00D33C01">
            <w:pPr>
              <w:snapToGrid w:val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 улучшение технического состояния объектов коммунальной инфраструктуры населенных пунктов</w:t>
            </w:r>
          </w:p>
          <w:p w:rsidR="00474FC2" w:rsidRDefault="00474FC2" w:rsidP="00B64889">
            <w:pPr>
              <w:snapToGrid w:val="0"/>
              <w:jc w:val="both"/>
              <w:rPr>
                <w:color w:val="000000"/>
              </w:rPr>
            </w:pPr>
          </w:p>
          <w:p w:rsidR="00474FC2" w:rsidRDefault="00474FC2" w:rsidP="00EC1783">
            <w:pPr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Всего к окончанию реализации (</w:t>
            </w:r>
            <w:r w:rsidRPr="00DE59C8">
              <w:rPr>
                <w:color w:val="000000"/>
              </w:rPr>
              <w:t>Приложение №</w:t>
            </w:r>
            <w:r>
              <w:rPr>
                <w:color w:val="000000"/>
              </w:rPr>
              <w:t>1)</w:t>
            </w:r>
          </w:p>
        </w:tc>
      </w:tr>
    </w:tbl>
    <w:p w:rsidR="00474FC2" w:rsidRDefault="00474FC2" w:rsidP="005C33A1">
      <w:pPr>
        <w:rPr>
          <w:b/>
          <w:bCs/>
        </w:rPr>
      </w:pPr>
    </w:p>
    <w:p w:rsidR="00474FC2" w:rsidRPr="0041710B" w:rsidRDefault="00474FC2" w:rsidP="0041710B">
      <w:pPr>
        <w:pStyle w:val="ListParagraph"/>
        <w:numPr>
          <w:ilvl w:val="0"/>
          <w:numId w:val="14"/>
        </w:numPr>
        <w:jc w:val="center"/>
        <w:rPr>
          <w:b/>
          <w:bCs/>
        </w:rPr>
      </w:pPr>
      <w:r w:rsidRPr="0041710B">
        <w:rPr>
          <w:b/>
          <w:bCs/>
        </w:rPr>
        <w:t>Муниципальные подпрограммы</w:t>
      </w:r>
    </w:p>
    <w:p w:rsidR="00474FC2" w:rsidRDefault="00474FC2" w:rsidP="00CF55CB">
      <w:pPr>
        <w:snapToGrid w:val="0"/>
        <w:ind w:left="1560"/>
        <w:jc w:val="both"/>
        <w:rPr>
          <w:color w:val="000000"/>
        </w:rPr>
      </w:pPr>
      <w:r>
        <w:rPr>
          <w:color w:val="000000"/>
        </w:rPr>
        <w:t>1.</w:t>
      </w:r>
      <w:r w:rsidRPr="00CF55CB">
        <w:rPr>
          <w:color w:val="000000"/>
        </w:rPr>
        <w:t>Жилищное хозяйство</w:t>
      </w:r>
    </w:p>
    <w:p w:rsidR="00474FC2" w:rsidRPr="00CF55CB" w:rsidRDefault="00474FC2" w:rsidP="00CF55CB">
      <w:pPr>
        <w:snapToGrid w:val="0"/>
        <w:ind w:left="1560"/>
        <w:jc w:val="both"/>
        <w:rPr>
          <w:color w:val="000000"/>
        </w:rPr>
      </w:pPr>
      <w:r>
        <w:rPr>
          <w:color w:val="000000"/>
        </w:rPr>
        <w:t>2. Коммунальное хозяйство</w:t>
      </w:r>
    </w:p>
    <w:p w:rsidR="00474FC2" w:rsidRDefault="00474FC2" w:rsidP="00CF55CB">
      <w:pPr>
        <w:snapToGrid w:val="0"/>
        <w:ind w:left="1560"/>
        <w:jc w:val="both"/>
        <w:rPr>
          <w:color w:val="000000"/>
        </w:rPr>
      </w:pPr>
      <w:r>
        <w:rPr>
          <w:color w:val="000000"/>
        </w:rPr>
        <w:t>3.</w:t>
      </w:r>
      <w:r w:rsidRPr="00CF55CB">
        <w:rPr>
          <w:color w:val="000000"/>
        </w:rPr>
        <w:t>Благоустройство</w:t>
      </w:r>
    </w:p>
    <w:p w:rsidR="00474FC2" w:rsidRPr="00423EC3" w:rsidRDefault="00474FC2" w:rsidP="00423EC3">
      <w:pPr>
        <w:pStyle w:val="ListParagraph"/>
        <w:snapToGrid w:val="0"/>
        <w:rPr>
          <w:color w:val="000000"/>
        </w:rPr>
      </w:pPr>
      <w:r>
        <w:t xml:space="preserve">              4. </w:t>
      </w:r>
      <w:r w:rsidRPr="00D95523">
        <w:t>Обеспечение пожарной безопасности</w:t>
      </w:r>
    </w:p>
    <w:p w:rsidR="00474FC2" w:rsidRPr="00736869" w:rsidRDefault="00474FC2" w:rsidP="00BC15E1">
      <w:pPr>
        <w:tabs>
          <w:tab w:val="left" w:pos="1758"/>
        </w:tabs>
        <w:rPr>
          <w:b/>
          <w:bCs/>
        </w:rPr>
      </w:pPr>
    </w:p>
    <w:p w:rsidR="00474FC2" w:rsidRPr="00736869" w:rsidRDefault="00474FC2" w:rsidP="00736869">
      <w:pPr>
        <w:jc w:val="center"/>
        <w:rPr>
          <w:b/>
          <w:bCs/>
        </w:rPr>
      </w:pPr>
      <w:r>
        <w:rPr>
          <w:b/>
          <w:bCs/>
        </w:rPr>
        <w:t>3</w:t>
      </w:r>
      <w:r w:rsidRPr="00B71F18">
        <w:rPr>
          <w:b/>
          <w:bCs/>
        </w:rPr>
        <w:t xml:space="preserve">.Цели и задачи </w:t>
      </w:r>
      <w:r>
        <w:rPr>
          <w:b/>
          <w:bCs/>
        </w:rPr>
        <w:t>муниципальной п</w:t>
      </w:r>
      <w:r w:rsidRPr="00B71F18">
        <w:rPr>
          <w:b/>
          <w:bCs/>
        </w:rPr>
        <w:t>рограммы</w:t>
      </w:r>
    </w:p>
    <w:p w:rsidR="00474FC2" w:rsidRDefault="00474FC2" w:rsidP="00736869">
      <w:pPr>
        <w:ind w:firstLine="567"/>
        <w:jc w:val="both"/>
        <w:rPr>
          <w:color w:val="000000"/>
        </w:rPr>
      </w:pPr>
      <w:r w:rsidRPr="00736869">
        <w:rPr>
          <w:color w:val="000000"/>
        </w:rPr>
        <w:t>За счет последовательного выполнения Программных мероприятий планируется достигнуть создани</w:t>
      </w:r>
      <w:r>
        <w:rPr>
          <w:color w:val="000000"/>
        </w:rPr>
        <w:t>я</w:t>
      </w:r>
      <w:r w:rsidRPr="00736869">
        <w:rPr>
          <w:color w:val="000000"/>
        </w:rPr>
        <w:t xml:space="preserve"> комфортных условий для проживания населения на территории Поселения, в том числе: </w:t>
      </w:r>
    </w:p>
    <w:p w:rsidR="00474FC2" w:rsidRDefault="00474FC2" w:rsidP="00B71F18">
      <w:pPr>
        <w:widowControl w:val="0"/>
        <w:suppressAutoHyphens w:val="0"/>
        <w:autoSpaceDE w:val="0"/>
        <w:autoSpaceDN w:val="0"/>
        <w:adjustRightInd w:val="0"/>
        <w:ind w:firstLine="709"/>
        <w:rPr>
          <w:bCs/>
          <w:lang w:eastAsia="ru-RU"/>
        </w:rPr>
      </w:pPr>
      <w:r w:rsidRPr="008F2719">
        <w:rPr>
          <w:bCs/>
          <w:lang w:eastAsia="ru-RU"/>
        </w:rPr>
        <w:t>- Повышение качества и условий проживания граждан</w:t>
      </w:r>
    </w:p>
    <w:p w:rsidR="00474FC2" w:rsidRDefault="00474FC2" w:rsidP="00B71F18">
      <w:pPr>
        <w:widowControl w:val="0"/>
        <w:suppressAutoHyphens w:val="0"/>
        <w:autoSpaceDE w:val="0"/>
        <w:autoSpaceDN w:val="0"/>
        <w:adjustRightInd w:val="0"/>
        <w:ind w:firstLine="709"/>
        <w:rPr>
          <w:bCs/>
          <w:lang w:eastAsia="ru-RU"/>
        </w:rPr>
      </w:pPr>
      <w:r>
        <w:rPr>
          <w:bCs/>
          <w:lang w:eastAsia="ru-RU"/>
        </w:rPr>
        <w:t xml:space="preserve">- </w:t>
      </w:r>
      <w:r w:rsidRPr="008F2719">
        <w:rPr>
          <w:bCs/>
          <w:lang w:eastAsia="ru-RU"/>
        </w:rPr>
        <w:t>Экономическое стимулирование развития систем теплоснабжения, водоснабжения и водоотведения и внедрение энергосберегающих технологий</w:t>
      </w:r>
    </w:p>
    <w:p w:rsidR="00474FC2" w:rsidRDefault="00474FC2" w:rsidP="00B71F18">
      <w:pPr>
        <w:widowControl w:val="0"/>
        <w:suppressAutoHyphens w:val="0"/>
        <w:autoSpaceDE w:val="0"/>
        <w:autoSpaceDN w:val="0"/>
        <w:adjustRightInd w:val="0"/>
        <w:ind w:firstLine="709"/>
        <w:rPr>
          <w:bCs/>
          <w:lang w:eastAsia="ru-RU"/>
        </w:rPr>
      </w:pPr>
      <w:r>
        <w:rPr>
          <w:bCs/>
          <w:lang w:eastAsia="ru-RU"/>
        </w:rPr>
        <w:t xml:space="preserve">- </w:t>
      </w:r>
      <w:r w:rsidRPr="008F2719">
        <w:rPr>
          <w:bCs/>
          <w:lang w:eastAsia="ru-RU"/>
        </w:rPr>
        <w:t>Обеспечение устойчивого функционирования уличного освещения</w:t>
      </w:r>
    </w:p>
    <w:p w:rsidR="00474FC2" w:rsidRDefault="00474FC2" w:rsidP="00B71F18">
      <w:pPr>
        <w:widowControl w:val="0"/>
        <w:suppressAutoHyphens w:val="0"/>
        <w:autoSpaceDE w:val="0"/>
        <w:autoSpaceDN w:val="0"/>
        <w:adjustRightInd w:val="0"/>
        <w:ind w:firstLine="709"/>
        <w:rPr>
          <w:bCs/>
          <w:lang w:eastAsia="ru-RU"/>
        </w:rPr>
      </w:pPr>
      <w:r>
        <w:rPr>
          <w:bCs/>
          <w:lang w:eastAsia="ru-RU"/>
        </w:rPr>
        <w:t xml:space="preserve">- </w:t>
      </w:r>
      <w:r w:rsidRPr="008F2719">
        <w:rPr>
          <w:bCs/>
          <w:lang w:eastAsia="ru-RU"/>
        </w:rPr>
        <w:t>Улучшение условий проживания жителей поселения: улучшение внешнего вида поселения, улиц, скверов, площадей и прочих объектов благоустройства, отвечающее действующим требованиям и нормам, в т.ч. озеленение и комплексное благоустройство</w:t>
      </w:r>
    </w:p>
    <w:p w:rsidR="00474FC2" w:rsidRDefault="00474FC2" w:rsidP="00B71F18">
      <w:pPr>
        <w:widowControl w:val="0"/>
        <w:suppressAutoHyphens w:val="0"/>
        <w:autoSpaceDE w:val="0"/>
        <w:autoSpaceDN w:val="0"/>
        <w:adjustRightInd w:val="0"/>
        <w:ind w:firstLine="709"/>
        <w:rPr>
          <w:bCs/>
          <w:lang w:eastAsia="ru-RU"/>
        </w:rPr>
      </w:pPr>
      <w:r>
        <w:rPr>
          <w:bCs/>
          <w:lang w:eastAsia="ru-RU"/>
        </w:rPr>
        <w:t xml:space="preserve">- </w:t>
      </w:r>
      <w:r w:rsidRPr="001A5720">
        <w:rPr>
          <w:bCs/>
          <w:lang w:eastAsia="ru-RU"/>
        </w:rPr>
        <w:t>Создание условий для развития услуг в сфере похоронного дела, повышение качества предоставления услуг</w:t>
      </w:r>
      <w:r>
        <w:rPr>
          <w:bCs/>
          <w:lang w:eastAsia="ru-RU"/>
        </w:rPr>
        <w:t>,</w:t>
      </w:r>
    </w:p>
    <w:p w:rsidR="00474FC2" w:rsidRDefault="00474FC2" w:rsidP="005C33A1">
      <w:pPr>
        <w:widowControl w:val="0"/>
        <w:suppressAutoHyphens w:val="0"/>
        <w:autoSpaceDE w:val="0"/>
        <w:autoSpaceDN w:val="0"/>
        <w:adjustRightInd w:val="0"/>
        <w:ind w:firstLine="709"/>
        <w:rPr>
          <w:bCs/>
          <w:lang w:eastAsia="ru-RU"/>
        </w:rPr>
      </w:pPr>
      <w:r>
        <w:rPr>
          <w:bCs/>
          <w:lang w:eastAsia="ru-RU"/>
        </w:rPr>
        <w:t xml:space="preserve">- </w:t>
      </w:r>
      <w:r>
        <w:rPr>
          <w:bCs/>
          <w:color w:val="000000"/>
        </w:rPr>
        <w:t>улучшение технического состояния объектов коммунальной инфраструктуры населенных пунктов</w:t>
      </w:r>
    </w:p>
    <w:p w:rsidR="00474FC2" w:rsidRPr="00093825" w:rsidRDefault="00474FC2" w:rsidP="00093825">
      <w:pPr>
        <w:suppressAutoHyphens w:val="0"/>
        <w:rPr>
          <w:b/>
          <w:bCs/>
          <w:color w:val="000000"/>
        </w:rPr>
      </w:pPr>
    </w:p>
    <w:p w:rsidR="00474FC2" w:rsidRPr="001D0E77" w:rsidRDefault="00474FC2" w:rsidP="00533634">
      <w:pPr>
        <w:spacing w:line="360" w:lineRule="auto"/>
        <w:jc w:val="center"/>
        <w:rPr>
          <w:b/>
          <w:bCs/>
        </w:rPr>
      </w:pPr>
    </w:p>
    <w:p w:rsidR="00474FC2" w:rsidRDefault="00474FC2" w:rsidP="00533634">
      <w:pPr>
        <w:spacing w:line="360" w:lineRule="auto"/>
        <w:jc w:val="center"/>
        <w:rPr>
          <w:b/>
          <w:bCs/>
        </w:rPr>
      </w:pPr>
      <w:r w:rsidRPr="00736869">
        <w:rPr>
          <w:b/>
          <w:bCs/>
        </w:rPr>
        <w:t>ПАСПОРТ</w:t>
      </w:r>
      <w:r>
        <w:rPr>
          <w:b/>
          <w:bCs/>
        </w:rPr>
        <w:t xml:space="preserve"> ПОД</w:t>
      </w:r>
      <w:r w:rsidRPr="00736869">
        <w:rPr>
          <w:b/>
          <w:bCs/>
        </w:rPr>
        <w:t>ПРОГРАММЫ</w:t>
      </w:r>
    </w:p>
    <w:p w:rsidR="00474FC2" w:rsidRPr="00736869" w:rsidRDefault="00474FC2" w:rsidP="00533634">
      <w:pPr>
        <w:spacing w:line="360" w:lineRule="auto"/>
        <w:jc w:val="center"/>
        <w:rPr>
          <w:b/>
          <w:bCs/>
        </w:rPr>
      </w:pPr>
      <w:r>
        <w:rPr>
          <w:b/>
          <w:bCs/>
        </w:rPr>
        <w:t>Благоустройство</w:t>
      </w:r>
    </w:p>
    <w:tbl>
      <w:tblPr>
        <w:tblW w:w="0" w:type="auto"/>
        <w:tblInd w:w="108" w:type="dxa"/>
        <w:tblLayout w:type="fixed"/>
        <w:tblLook w:val="0000"/>
      </w:tblPr>
      <w:tblGrid>
        <w:gridCol w:w="3888"/>
        <w:gridCol w:w="5300"/>
      </w:tblGrid>
      <w:tr w:rsidR="00474FC2" w:rsidRPr="00736869" w:rsidTr="00040D6A">
        <w:trPr>
          <w:trHeight w:val="459"/>
        </w:trPr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74FC2" w:rsidRPr="00736869" w:rsidRDefault="00474FC2" w:rsidP="00533634">
            <w:pPr>
              <w:snapToGrid w:val="0"/>
              <w:rPr>
                <w:b/>
                <w:bCs/>
              </w:rPr>
            </w:pPr>
            <w:r w:rsidRPr="00736869">
              <w:rPr>
                <w:b/>
                <w:bCs/>
              </w:rPr>
              <w:t xml:space="preserve">Наименование </w:t>
            </w:r>
            <w:r>
              <w:rPr>
                <w:b/>
                <w:bCs/>
              </w:rPr>
              <w:t>подп</w:t>
            </w:r>
            <w:r w:rsidRPr="00736869">
              <w:rPr>
                <w:b/>
                <w:bCs/>
              </w:rPr>
              <w:t>рограммы</w:t>
            </w:r>
          </w:p>
          <w:p w:rsidR="00474FC2" w:rsidRPr="00736869" w:rsidRDefault="00474FC2" w:rsidP="00533634">
            <w:pPr>
              <w:snapToGrid w:val="0"/>
              <w:rPr>
                <w:b/>
                <w:bCs/>
                <w:color w:val="000000"/>
              </w:rPr>
            </w:pPr>
          </w:p>
        </w:tc>
        <w:tc>
          <w:tcPr>
            <w:tcW w:w="5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FC2" w:rsidRPr="00736869" w:rsidRDefault="00474FC2" w:rsidP="00533634">
            <w:pPr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Благоустройство</w:t>
            </w:r>
          </w:p>
        </w:tc>
      </w:tr>
      <w:tr w:rsidR="00474FC2" w:rsidRPr="00736869" w:rsidTr="00040D6A">
        <w:trPr>
          <w:trHeight w:val="2267"/>
        </w:trPr>
        <w:tc>
          <w:tcPr>
            <w:tcW w:w="3888" w:type="dxa"/>
            <w:tcBorders>
              <w:left w:val="single" w:sz="4" w:space="0" w:color="000000"/>
              <w:bottom w:val="single" w:sz="4" w:space="0" w:color="auto"/>
            </w:tcBorders>
          </w:tcPr>
          <w:p w:rsidR="00474FC2" w:rsidRPr="00736869" w:rsidRDefault="00474FC2" w:rsidP="00533634">
            <w:pPr>
              <w:snapToGrid w:val="0"/>
              <w:rPr>
                <w:b/>
                <w:bCs/>
              </w:rPr>
            </w:pPr>
            <w:r w:rsidRPr="00736869">
              <w:rPr>
                <w:b/>
                <w:bCs/>
              </w:rPr>
              <w:t xml:space="preserve">Основание для разработки </w:t>
            </w:r>
            <w:r>
              <w:rPr>
                <w:b/>
                <w:bCs/>
              </w:rPr>
              <w:t>подп</w:t>
            </w:r>
            <w:r w:rsidRPr="00736869">
              <w:rPr>
                <w:b/>
                <w:bCs/>
              </w:rPr>
              <w:t>рограммы</w:t>
            </w:r>
          </w:p>
          <w:p w:rsidR="00474FC2" w:rsidRPr="00736869" w:rsidRDefault="00474FC2" w:rsidP="00533634">
            <w:pPr>
              <w:snapToGrid w:val="0"/>
            </w:pPr>
          </w:p>
        </w:tc>
        <w:tc>
          <w:tcPr>
            <w:tcW w:w="53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74FC2" w:rsidRPr="00736869" w:rsidRDefault="00474FC2" w:rsidP="00533634">
            <w:pPr>
              <w:pStyle w:val="ListParagraph"/>
              <w:numPr>
                <w:ilvl w:val="0"/>
                <w:numId w:val="17"/>
              </w:numPr>
              <w:snapToGrid w:val="0"/>
              <w:jc w:val="both"/>
            </w:pPr>
            <w:r w:rsidRPr="00736869">
              <w:t>Жилищный кодекс</w:t>
            </w:r>
          </w:p>
          <w:p w:rsidR="00474FC2" w:rsidRPr="00736869" w:rsidRDefault="00474FC2" w:rsidP="00533634">
            <w:pPr>
              <w:pStyle w:val="ListParagraph"/>
              <w:numPr>
                <w:ilvl w:val="0"/>
                <w:numId w:val="17"/>
              </w:numPr>
              <w:snapToGrid w:val="0"/>
              <w:jc w:val="both"/>
            </w:pPr>
            <w:r w:rsidRPr="00736869">
              <w:t>Гражданский кодекс</w:t>
            </w:r>
          </w:p>
          <w:p w:rsidR="00474FC2" w:rsidRPr="00736869" w:rsidRDefault="00474FC2" w:rsidP="00533634">
            <w:pPr>
              <w:numPr>
                <w:ilvl w:val="0"/>
                <w:numId w:val="17"/>
              </w:numPr>
              <w:snapToGrid w:val="0"/>
              <w:ind w:left="121" w:firstLine="0"/>
              <w:jc w:val="both"/>
            </w:pPr>
            <w:r w:rsidRPr="00736869">
              <w:rPr>
                <w:color w:val="000000"/>
                <w:lang w:eastAsia="en-US"/>
              </w:rPr>
              <w:t>Федеральный закон от 06.10.2003 № 131- ФЗ «Об общих принципах организации местного самоуправления в Российской Федерации»</w:t>
            </w:r>
          </w:p>
          <w:p w:rsidR="00474FC2" w:rsidRDefault="00474FC2" w:rsidP="00533634">
            <w:pPr>
              <w:jc w:val="both"/>
            </w:pPr>
            <w:r>
              <w:t xml:space="preserve">4. </w:t>
            </w:r>
            <w:r w:rsidRPr="00736869">
              <w:rPr>
                <w:color w:val="000000"/>
              </w:rPr>
              <w:t>Правила благоустройства территории сельского поселения, утвержденные решением Совета депутатов сельского поселения</w:t>
            </w:r>
          </w:p>
          <w:p w:rsidR="00474FC2" w:rsidRPr="00FC44C2" w:rsidRDefault="00474FC2" w:rsidP="00533634">
            <w:pPr>
              <w:ind w:left="121" w:firstLine="121"/>
              <w:jc w:val="both"/>
            </w:pPr>
          </w:p>
        </w:tc>
      </w:tr>
      <w:tr w:rsidR="00474FC2" w:rsidRPr="00736869" w:rsidTr="00040D6A">
        <w:trPr>
          <w:trHeight w:val="684"/>
        </w:trPr>
        <w:tc>
          <w:tcPr>
            <w:tcW w:w="3888" w:type="dxa"/>
            <w:tcBorders>
              <w:left w:val="single" w:sz="4" w:space="0" w:color="000000"/>
              <w:bottom w:val="single" w:sz="4" w:space="0" w:color="auto"/>
            </w:tcBorders>
          </w:tcPr>
          <w:p w:rsidR="00474FC2" w:rsidRPr="00854C6E" w:rsidRDefault="00474FC2" w:rsidP="009D7AE9">
            <w:pPr>
              <w:snapToGrid w:val="0"/>
              <w:rPr>
                <w:b/>
                <w:bCs/>
                <w:highlight w:val="yellow"/>
              </w:rPr>
            </w:pPr>
            <w:r w:rsidRPr="003E623D">
              <w:rPr>
                <w:b/>
                <w:bCs/>
              </w:rPr>
              <w:t>Цели подпрограммы</w:t>
            </w:r>
          </w:p>
        </w:tc>
        <w:tc>
          <w:tcPr>
            <w:tcW w:w="53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74FC2" w:rsidRPr="00736869" w:rsidRDefault="00474FC2" w:rsidP="00533634">
            <w:pPr>
              <w:snapToGrid w:val="0"/>
              <w:ind w:left="121"/>
              <w:jc w:val="both"/>
            </w:pPr>
            <w:r>
              <w:t>Улучшение внешнего вида поселение, создание благоприятных эстетических условий проживания граждан</w:t>
            </w:r>
          </w:p>
        </w:tc>
      </w:tr>
      <w:tr w:rsidR="00474FC2" w:rsidRPr="00736869" w:rsidTr="00040D6A">
        <w:trPr>
          <w:trHeight w:val="2501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C2" w:rsidRPr="00736869" w:rsidRDefault="00474FC2" w:rsidP="00533634">
            <w:pPr>
              <w:snapToGrid w:val="0"/>
              <w:rPr>
                <w:b/>
              </w:rPr>
            </w:pPr>
            <w:r w:rsidRPr="003E623D">
              <w:rPr>
                <w:b/>
                <w:bCs/>
              </w:rPr>
              <w:t>Задачи под</w:t>
            </w:r>
            <w:r w:rsidRPr="003E623D">
              <w:rPr>
                <w:b/>
              </w:rPr>
              <w:t>программы</w:t>
            </w:r>
          </w:p>
          <w:p w:rsidR="00474FC2" w:rsidRPr="00736869" w:rsidRDefault="00474FC2" w:rsidP="00533634">
            <w:pPr>
              <w:snapToGrid w:val="0"/>
              <w:rPr>
                <w:b/>
                <w:bCs/>
                <w:color w:val="000000"/>
              </w:rPr>
            </w:pP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C2" w:rsidRPr="00B71F18" w:rsidRDefault="00474FC2" w:rsidP="00533634">
            <w:pPr>
              <w:snapToGrid w:val="0"/>
              <w:jc w:val="both"/>
              <w:rPr>
                <w:color w:val="000000"/>
              </w:rPr>
            </w:pPr>
            <w:r w:rsidRPr="00B71F18">
              <w:rPr>
                <w:color w:val="000000"/>
              </w:rPr>
              <w:t>- Обеспечение устойчивого функционирования уличного освещения</w:t>
            </w:r>
          </w:p>
          <w:p w:rsidR="00474FC2" w:rsidRPr="00AB0555" w:rsidRDefault="00474FC2" w:rsidP="00533634">
            <w:pPr>
              <w:snapToGrid w:val="0"/>
              <w:jc w:val="both"/>
              <w:rPr>
                <w:color w:val="000000"/>
              </w:rPr>
            </w:pPr>
            <w:r w:rsidRPr="00B71F18">
              <w:rPr>
                <w:color w:val="000000"/>
              </w:rPr>
              <w:t>- Улучшение условий проживания жителей поселения: улучшение внешнего вида поселения, улиц, скверов, площадей и прочих объектов благоустройства, отвечающее действующим требованиям и нормам, в т.ч. озеленение и комплексное благоустройство</w:t>
            </w:r>
          </w:p>
        </w:tc>
      </w:tr>
      <w:tr w:rsidR="00474FC2" w:rsidRPr="00736869" w:rsidTr="00040D6A">
        <w:trPr>
          <w:trHeight w:val="595"/>
        </w:trPr>
        <w:tc>
          <w:tcPr>
            <w:tcW w:w="38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74FC2" w:rsidRDefault="00474FC2" w:rsidP="00533634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Муниципальный з</w:t>
            </w:r>
            <w:r w:rsidRPr="00736869">
              <w:rPr>
                <w:b/>
                <w:bCs/>
              </w:rPr>
              <w:t xml:space="preserve">аказчик </w:t>
            </w:r>
            <w:r>
              <w:rPr>
                <w:b/>
                <w:bCs/>
              </w:rPr>
              <w:t>под</w:t>
            </w:r>
            <w:r w:rsidRPr="00736869">
              <w:rPr>
                <w:b/>
                <w:bCs/>
              </w:rPr>
              <w:t>программы</w:t>
            </w: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FC2" w:rsidRPr="00736869" w:rsidRDefault="00474FC2" w:rsidP="00372BD4">
            <w:pPr>
              <w:snapToGrid w:val="0"/>
              <w:ind w:hanging="20"/>
              <w:jc w:val="both"/>
              <w:rPr>
                <w:color w:val="000000"/>
              </w:rPr>
            </w:pPr>
            <w:r>
              <w:rPr>
                <w:color w:val="000000"/>
              </w:rPr>
              <w:t>Администрация СП Тавларовский сельсовет</w:t>
            </w:r>
          </w:p>
        </w:tc>
      </w:tr>
      <w:tr w:rsidR="00474FC2" w:rsidRPr="00736869" w:rsidTr="00040D6A">
        <w:trPr>
          <w:trHeight w:val="718"/>
        </w:trPr>
        <w:tc>
          <w:tcPr>
            <w:tcW w:w="3888" w:type="dxa"/>
            <w:tcBorders>
              <w:left w:val="single" w:sz="4" w:space="0" w:color="000000"/>
              <w:bottom w:val="single" w:sz="4" w:space="0" w:color="auto"/>
            </w:tcBorders>
          </w:tcPr>
          <w:p w:rsidR="00474FC2" w:rsidRPr="00736869" w:rsidRDefault="00474FC2" w:rsidP="009D7AE9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Координатор подпрограммы</w:t>
            </w:r>
          </w:p>
        </w:tc>
        <w:tc>
          <w:tcPr>
            <w:tcW w:w="53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74FC2" w:rsidRPr="00736869" w:rsidRDefault="00474FC2" w:rsidP="007E32B6">
            <w:pPr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Управделами</w:t>
            </w:r>
          </w:p>
        </w:tc>
      </w:tr>
      <w:tr w:rsidR="00474FC2" w:rsidRPr="00736869" w:rsidTr="00040D6A">
        <w:trPr>
          <w:trHeight w:val="718"/>
        </w:trPr>
        <w:tc>
          <w:tcPr>
            <w:tcW w:w="3888" w:type="dxa"/>
            <w:tcBorders>
              <w:left w:val="single" w:sz="4" w:space="0" w:color="000000"/>
              <w:bottom w:val="single" w:sz="4" w:space="0" w:color="auto"/>
            </w:tcBorders>
          </w:tcPr>
          <w:p w:rsidR="00474FC2" w:rsidRDefault="00474FC2" w:rsidP="009D7AE9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Сроки реализации подпрограммы</w:t>
            </w:r>
          </w:p>
        </w:tc>
        <w:tc>
          <w:tcPr>
            <w:tcW w:w="53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74FC2" w:rsidRDefault="00474FC2" w:rsidP="005C1AC9">
            <w:pPr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2022 -2024 года</w:t>
            </w:r>
          </w:p>
        </w:tc>
      </w:tr>
      <w:tr w:rsidR="00474FC2" w:rsidRPr="00736869" w:rsidTr="00CC6805">
        <w:trPr>
          <w:trHeight w:val="681"/>
        </w:trPr>
        <w:tc>
          <w:tcPr>
            <w:tcW w:w="3888" w:type="dxa"/>
            <w:tcBorders>
              <w:left w:val="single" w:sz="4" w:space="0" w:color="000000"/>
              <w:bottom w:val="single" w:sz="4" w:space="0" w:color="auto"/>
            </w:tcBorders>
          </w:tcPr>
          <w:p w:rsidR="00474FC2" w:rsidRDefault="00474FC2" w:rsidP="009D7AE9">
            <w:pPr>
              <w:snapToGrid w:val="0"/>
              <w:rPr>
                <w:b/>
                <w:bCs/>
              </w:rPr>
            </w:pPr>
            <w:r w:rsidRPr="00B71F18">
              <w:rPr>
                <w:b/>
                <w:bCs/>
              </w:rPr>
              <w:t xml:space="preserve">Источники финансирования </w:t>
            </w:r>
            <w:r>
              <w:rPr>
                <w:b/>
                <w:bCs/>
              </w:rPr>
              <w:t>под</w:t>
            </w:r>
            <w:r w:rsidRPr="00B71F18">
              <w:rPr>
                <w:b/>
                <w:bCs/>
              </w:rPr>
              <w:t>программы</w:t>
            </w:r>
          </w:p>
        </w:tc>
        <w:tc>
          <w:tcPr>
            <w:tcW w:w="53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74FC2" w:rsidRDefault="00474FC2" w:rsidP="00533634">
            <w:pPr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2022-640,39</w:t>
            </w:r>
          </w:p>
          <w:p w:rsidR="00474FC2" w:rsidRDefault="00474FC2" w:rsidP="00533634">
            <w:pPr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2023-950,0</w:t>
            </w:r>
          </w:p>
          <w:p w:rsidR="00474FC2" w:rsidRDefault="00474FC2" w:rsidP="00533634">
            <w:pPr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2024-550,0</w:t>
            </w:r>
          </w:p>
          <w:p w:rsidR="00474FC2" w:rsidRPr="00FB0616" w:rsidRDefault="00474FC2" w:rsidP="00533634">
            <w:pPr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Итого2140,39</w:t>
            </w:r>
            <w:r w:rsidRPr="00FB0616">
              <w:rPr>
                <w:color w:val="000000"/>
              </w:rPr>
              <w:t xml:space="preserve"> тыс.руб.</w:t>
            </w:r>
          </w:p>
          <w:p w:rsidR="00474FC2" w:rsidRPr="00FB0616" w:rsidRDefault="00474FC2" w:rsidP="00533634">
            <w:pPr>
              <w:snapToGrid w:val="0"/>
              <w:jc w:val="both"/>
              <w:rPr>
                <w:color w:val="000000"/>
              </w:rPr>
            </w:pPr>
          </w:p>
          <w:p w:rsidR="00474FC2" w:rsidRPr="003E623D" w:rsidRDefault="00474FC2" w:rsidP="00533634">
            <w:pPr>
              <w:snapToGrid w:val="0"/>
              <w:jc w:val="both"/>
              <w:rPr>
                <w:color w:val="000000"/>
              </w:rPr>
            </w:pPr>
            <w:r w:rsidRPr="00FB0616">
              <w:rPr>
                <w:color w:val="000000"/>
              </w:rPr>
              <w:t>за счет средств бюджета СП (</w:t>
            </w:r>
            <w:r>
              <w:rPr>
                <w:color w:val="000000"/>
              </w:rPr>
              <w:t>1140,39</w:t>
            </w:r>
            <w:r w:rsidRPr="00FB0616">
              <w:rPr>
                <w:color w:val="000000"/>
              </w:rPr>
              <w:t xml:space="preserve"> тыс. руб.) и бюджет РБ (</w:t>
            </w:r>
            <w:r>
              <w:rPr>
                <w:color w:val="000000"/>
              </w:rPr>
              <w:t>1000,0</w:t>
            </w:r>
            <w:r w:rsidRPr="00FB0616">
              <w:rPr>
                <w:color w:val="000000"/>
              </w:rPr>
              <w:t xml:space="preserve"> тыс. руб.)</w:t>
            </w:r>
          </w:p>
          <w:p w:rsidR="00474FC2" w:rsidRPr="00771A9D" w:rsidRDefault="00474FC2" w:rsidP="00771A9D">
            <w:pPr>
              <w:rPr>
                <w:highlight w:val="yellow"/>
              </w:rPr>
            </w:pPr>
          </w:p>
        </w:tc>
      </w:tr>
    </w:tbl>
    <w:p w:rsidR="00474FC2" w:rsidRDefault="00474FC2" w:rsidP="00CE04A4">
      <w:pPr>
        <w:spacing w:line="360" w:lineRule="auto"/>
        <w:jc w:val="center"/>
        <w:rPr>
          <w:b/>
          <w:bCs/>
        </w:rPr>
      </w:pPr>
    </w:p>
    <w:p w:rsidR="00474FC2" w:rsidRDefault="00474FC2" w:rsidP="00CE04A4">
      <w:pPr>
        <w:spacing w:line="360" w:lineRule="auto"/>
        <w:jc w:val="center"/>
        <w:rPr>
          <w:b/>
          <w:bCs/>
        </w:rPr>
      </w:pPr>
    </w:p>
    <w:p w:rsidR="00474FC2" w:rsidRDefault="00474FC2" w:rsidP="00CE04A4">
      <w:pPr>
        <w:spacing w:line="360" w:lineRule="auto"/>
        <w:jc w:val="center"/>
        <w:rPr>
          <w:b/>
          <w:bCs/>
        </w:rPr>
      </w:pPr>
    </w:p>
    <w:p w:rsidR="00474FC2" w:rsidRDefault="00474FC2" w:rsidP="00CE04A4">
      <w:pPr>
        <w:spacing w:line="360" w:lineRule="auto"/>
        <w:jc w:val="center"/>
        <w:rPr>
          <w:b/>
          <w:bCs/>
        </w:rPr>
      </w:pPr>
    </w:p>
    <w:p w:rsidR="00474FC2" w:rsidRDefault="00474FC2" w:rsidP="00CE04A4">
      <w:pPr>
        <w:spacing w:line="360" w:lineRule="auto"/>
        <w:jc w:val="center"/>
        <w:rPr>
          <w:b/>
          <w:bCs/>
        </w:rPr>
      </w:pPr>
    </w:p>
    <w:p w:rsidR="00474FC2" w:rsidRDefault="00474FC2" w:rsidP="00CE04A4">
      <w:pPr>
        <w:spacing w:line="360" w:lineRule="auto"/>
        <w:jc w:val="center"/>
        <w:rPr>
          <w:b/>
          <w:bCs/>
        </w:rPr>
      </w:pPr>
    </w:p>
    <w:p w:rsidR="00474FC2" w:rsidRDefault="00474FC2" w:rsidP="00EA6BA6">
      <w:pPr>
        <w:spacing w:line="360" w:lineRule="auto"/>
        <w:jc w:val="center"/>
        <w:rPr>
          <w:b/>
          <w:bCs/>
        </w:rPr>
      </w:pPr>
    </w:p>
    <w:p w:rsidR="00474FC2" w:rsidRDefault="00474FC2" w:rsidP="00EA6BA6">
      <w:pPr>
        <w:spacing w:line="360" w:lineRule="auto"/>
        <w:jc w:val="center"/>
        <w:rPr>
          <w:b/>
          <w:bCs/>
        </w:rPr>
      </w:pPr>
      <w:r>
        <w:rPr>
          <w:b/>
          <w:bCs/>
        </w:rPr>
        <w:t>ПАСПОРТ ПОДПРОГРАММЫ</w:t>
      </w:r>
    </w:p>
    <w:p w:rsidR="00474FC2" w:rsidRDefault="00474FC2" w:rsidP="00EA6BA6">
      <w:pPr>
        <w:spacing w:line="360" w:lineRule="auto"/>
        <w:jc w:val="center"/>
        <w:rPr>
          <w:b/>
          <w:bCs/>
        </w:rPr>
      </w:pPr>
      <w:r>
        <w:rPr>
          <w:b/>
          <w:bCs/>
        </w:rPr>
        <w:t>Коммунальное хозяйство</w:t>
      </w:r>
    </w:p>
    <w:tbl>
      <w:tblPr>
        <w:tblW w:w="0" w:type="auto"/>
        <w:tblInd w:w="108" w:type="dxa"/>
        <w:tblLayout w:type="fixed"/>
        <w:tblLook w:val="00A0"/>
      </w:tblPr>
      <w:tblGrid>
        <w:gridCol w:w="3888"/>
        <w:gridCol w:w="5300"/>
      </w:tblGrid>
      <w:tr w:rsidR="00474FC2" w:rsidTr="00187846">
        <w:trPr>
          <w:trHeight w:val="459"/>
        </w:trPr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4FC2" w:rsidRDefault="00474FC2" w:rsidP="00187846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Наименование подпрограммы</w:t>
            </w:r>
          </w:p>
          <w:p w:rsidR="00474FC2" w:rsidRDefault="00474FC2" w:rsidP="00187846">
            <w:pPr>
              <w:snapToGrid w:val="0"/>
              <w:rPr>
                <w:b/>
                <w:bCs/>
                <w:color w:val="000000"/>
              </w:rPr>
            </w:pPr>
          </w:p>
        </w:tc>
        <w:tc>
          <w:tcPr>
            <w:tcW w:w="5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FC2" w:rsidRDefault="00474FC2" w:rsidP="00187846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Коммунальное хозяйство</w:t>
            </w:r>
          </w:p>
          <w:p w:rsidR="00474FC2" w:rsidRDefault="00474FC2" w:rsidP="00187846">
            <w:pPr>
              <w:snapToGrid w:val="0"/>
              <w:jc w:val="both"/>
              <w:rPr>
                <w:color w:val="000000"/>
              </w:rPr>
            </w:pPr>
          </w:p>
        </w:tc>
      </w:tr>
      <w:tr w:rsidR="00474FC2" w:rsidTr="00187846">
        <w:trPr>
          <w:trHeight w:val="2267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474FC2" w:rsidRDefault="00474FC2" w:rsidP="00187846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Основание для разработки подпрограммы</w:t>
            </w:r>
          </w:p>
          <w:p w:rsidR="00474FC2" w:rsidRDefault="00474FC2" w:rsidP="00187846">
            <w:pPr>
              <w:snapToGrid w:val="0"/>
            </w:pP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74FC2" w:rsidRDefault="00474FC2" w:rsidP="00187846">
            <w:pPr>
              <w:snapToGrid w:val="0"/>
              <w:jc w:val="both"/>
            </w:pPr>
            <w:r>
              <w:t>1.Жилищный кодекс.</w:t>
            </w:r>
          </w:p>
          <w:p w:rsidR="00474FC2" w:rsidRDefault="00474FC2" w:rsidP="00187846">
            <w:pPr>
              <w:snapToGrid w:val="0"/>
              <w:jc w:val="both"/>
            </w:pPr>
            <w:r>
              <w:t>2.Гражданский кодекс.</w:t>
            </w:r>
          </w:p>
          <w:p w:rsidR="00474FC2" w:rsidRDefault="00474FC2" w:rsidP="00187846">
            <w:pPr>
              <w:snapToGrid w:val="0"/>
              <w:jc w:val="both"/>
            </w:pPr>
            <w:r>
              <w:rPr>
                <w:color w:val="000000"/>
              </w:rPr>
              <w:t>3.Федеральный закон от 06.10.2003г. №131- ФЗ «Об общих принципах организации местного самоуправления в Российской Федерации».</w:t>
            </w:r>
          </w:p>
          <w:p w:rsidR="00474FC2" w:rsidRDefault="00474FC2" w:rsidP="00187846">
            <w:pPr>
              <w:jc w:val="both"/>
              <w:rPr>
                <w:color w:val="000000"/>
              </w:rPr>
            </w:pPr>
            <w:r>
              <w:t>4.</w:t>
            </w:r>
            <w:r>
              <w:rPr>
                <w:color w:val="000000"/>
              </w:rPr>
              <w:t xml:space="preserve">Правила благоустройства территории </w:t>
            </w:r>
          </w:p>
          <w:p w:rsidR="00474FC2" w:rsidRDefault="00474FC2" w:rsidP="0018784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сельского поселения, утвержденные решением </w:t>
            </w:r>
          </w:p>
          <w:p w:rsidR="00474FC2" w:rsidRDefault="00474FC2" w:rsidP="00187846">
            <w:pPr>
              <w:jc w:val="both"/>
            </w:pPr>
            <w:r>
              <w:rPr>
                <w:color w:val="000000"/>
              </w:rPr>
              <w:t>Совета депутатов сельского поселения.</w:t>
            </w:r>
          </w:p>
          <w:p w:rsidR="00474FC2" w:rsidRDefault="00474FC2" w:rsidP="00187846">
            <w:pPr>
              <w:ind w:left="121" w:firstLine="121"/>
              <w:jc w:val="both"/>
            </w:pPr>
          </w:p>
        </w:tc>
      </w:tr>
      <w:tr w:rsidR="00474FC2" w:rsidTr="00187846">
        <w:trPr>
          <w:trHeight w:val="684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474FC2" w:rsidRDefault="00474FC2" w:rsidP="00187846">
            <w:pPr>
              <w:snapToGrid w:val="0"/>
              <w:rPr>
                <w:b/>
                <w:bCs/>
                <w:highlight w:val="yellow"/>
              </w:rPr>
            </w:pPr>
            <w:r>
              <w:rPr>
                <w:b/>
                <w:bCs/>
              </w:rPr>
              <w:t>Цели подпрограммы</w:t>
            </w: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74FC2" w:rsidRDefault="00474FC2" w:rsidP="00187846">
            <w:pPr>
              <w:snapToGrid w:val="0"/>
              <w:jc w:val="both"/>
            </w:pPr>
            <w:r>
              <w:t xml:space="preserve">Комплексное решение проблем развития </w:t>
            </w:r>
          </w:p>
          <w:p w:rsidR="00474FC2" w:rsidRDefault="00474FC2" w:rsidP="00187846">
            <w:pPr>
              <w:snapToGrid w:val="0"/>
              <w:jc w:val="both"/>
            </w:pPr>
            <w:r>
              <w:t xml:space="preserve">мероприятий в области КХ на территории </w:t>
            </w:r>
          </w:p>
          <w:p w:rsidR="00474FC2" w:rsidRDefault="00474FC2" w:rsidP="00187846">
            <w:pPr>
              <w:snapToGrid w:val="0"/>
              <w:jc w:val="both"/>
            </w:pPr>
            <w:r>
              <w:t xml:space="preserve">поселения, улучшение технического состояния </w:t>
            </w:r>
          </w:p>
          <w:p w:rsidR="00474FC2" w:rsidRDefault="00474FC2" w:rsidP="00187846">
            <w:pPr>
              <w:snapToGrid w:val="0"/>
              <w:jc w:val="both"/>
            </w:pPr>
            <w:r>
              <w:t xml:space="preserve">объектов коммунальной инфраструктуры </w:t>
            </w:r>
          </w:p>
          <w:p w:rsidR="00474FC2" w:rsidRDefault="00474FC2" w:rsidP="00187846">
            <w:pPr>
              <w:snapToGrid w:val="0"/>
              <w:jc w:val="both"/>
            </w:pPr>
            <w:r>
              <w:t>Сельского поселения.</w:t>
            </w:r>
          </w:p>
        </w:tc>
      </w:tr>
      <w:tr w:rsidR="00474FC2" w:rsidTr="00187846">
        <w:trPr>
          <w:trHeight w:val="1242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C2" w:rsidRDefault="00474FC2" w:rsidP="00187846">
            <w:pPr>
              <w:snapToGrid w:val="0"/>
              <w:rPr>
                <w:b/>
              </w:rPr>
            </w:pPr>
            <w:r>
              <w:rPr>
                <w:b/>
                <w:bCs/>
              </w:rPr>
              <w:t>Задачи под</w:t>
            </w:r>
            <w:r>
              <w:rPr>
                <w:b/>
              </w:rPr>
              <w:t>программы</w:t>
            </w:r>
          </w:p>
          <w:p w:rsidR="00474FC2" w:rsidRDefault="00474FC2" w:rsidP="00187846">
            <w:pPr>
              <w:snapToGrid w:val="0"/>
              <w:rPr>
                <w:b/>
                <w:bCs/>
                <w:color w:val="000000"/>
              </w:rPr>
            </w:pP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C2" w:rsidRDefault="00474FC2" w:rsidP="00187846">
            <w:pPr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ремонт и содержание объектов коммунального </w:t>
            </w:r>
          </w:p>
          <w:p w:rsidR="00474FC2" w:rsidRDefault="00474FC2" w:rsidP="00187846">
            <w:pPr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хозяйства, инфраструктуры, формирование </w:t>
            </w:r>
          </w:p>
          <w:p w:rsidR="00474FC2" w:rsidRDefault="00474FC2" w:rsidP="00187846">
            <w:pPr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земельных участков под объектами </w:t>
            </w:r>
          </w:p>
          <w:p w:rsidR="00474FC2" w:rsidRDefault="00474FC2" w:rsidP="00187846">
            <w:pPr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коммунальной инфраструктуры.</w:t>
            </w:r>
          </w:p>
        </w:tc>
      </w:tr>
      <w:tr w:rsidR="00474FC2" w:rsidTr="00187846">
        <w:trPr>
          <w:trHeight w:val="595"/>
        </w:trPr>
        <w:tc>
          <w:tcPr>
            <w:tcW w:w="38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474FC2" w:rsidRDefault="00474FC2" w:rsidP="00187846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Муниципальный заказчик подпрограммы</w:t>
            </w: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FC2" w:rsidRDefault="00474FC2" w:rsidP="00EA6BA6">
            <w:pPr>
              <w:snapToGrid w:val="0"/>
              <w:ind w:hanging="20"/>
              <w:jc w:val="both"/>
              <w:rPr>
                <w:color w:val="000000"/>
              </w:rPr>
            </w:pPr>
            <w:r>
              <w:rPr>
                <w:color w:val="000000"/>
              </w:rPr>
              <w:t>Администрация СП</w:t>
            </w:r>
            <w:r w:rsidRPr="00CC66CE">
              <w:t xml:space="preserve"> </w:t>
            </w:r>
            <w:r>
              <w:t xml:space="preserve">Тавларовский </w:t>
            </w:r>
            <w:r>
              <w:rPr>
                <w:bCs/>
              </w:rPr>
              <w:t xml:space="preserve"> </w:t>
            </w:r>
            <w:r>
              <w:rPr>
                <w:color w:val="000000"/>
              </w:rPr>
              <w:t>сельсовет.</w:t>
            </w:r>
          </w:p>
        </w:tc>
      </w:tr>
      <w:tr w:rsidR="00474FC2" w:rsidTr="00187846">
        <w:trPr>
          <w:trHeight w:val="718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474FC2" w:rsidRDefault="00474FC2" w:rsidP="00187846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Координатор подпрограммы</w:t>
            </w: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74FC2" w:rsidRDefault="00474FC2" w:rsidP="00187846">
            <w:pPr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Управляющий делами.</w:t>
            </w:r>
          </w:p>
        </w:tc>
      </w:tr>
      <w:tr w:rsidR="00474FC2" w:rsidTr="00187846">
        <w:trPr>
          <w:trHeight w:val="718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474FC2" w:rsidRDefault="00474FC2" w:rsidP="00187846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Сроки реализации подпрограммы</w:t>
            </w: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74FC2" w:rsidRDefault="00474FC2" w:rsidP="00187846">
            <w:pPr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2022-2024 годы.</w:t>
            </w:r>
          </w:p>
        </w:tc>
      </w:tr>
      <w:tr w:rsidR="00474FC2" w:rsidTr="00187846">
        <w:trPr>
          <w:trHeight w:val="681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474FC2" w:rsidRDefault="00474FC2" w:rsidP="00187846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Источники финансирования подпрограммы</w:t>
            </w: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74FC2" w:rsidRDefault="00474FC2" w:rsidP="00187846">
            <w:pPr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2022-270,75</w:t>
            </w:r>
          </w:p>
          <w:p w:rsidR="00474FC2" w:rsidRDefault="00474FC2" w:rsidP="00187846">
            <w:pPr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2023-0 </w:t>
            </w:r>
          </w:p>
          <w:p w:rsidR="00474FC2" w:rsidRDefault="00474FC2" w:rsidP="00187846">
            <w:pPr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2024-0</w:t>
            </w:r>
          </w:p>
          <w:p w:rsidR="00474FC2" w:rsidRDefault="00474FC2" w:rsidP="00187846">
            <w:pPr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Всего- 270,75 тыс. руб.</w:t>
            </w:r>
          </w:p>
          <w:p w:rsidR="00474FC2" w:rsidRDefault="00474FC2" w:rsidP="00EA6BA6">
            <w:pPr>
              <w:snapToGrid w:val="0"/>
              <w:jc w:val="both"/>
              <w:rPr>
                <w:highlight w:val="yellow"/>
              </w:rPr>
            </w:pPr>
            <w:r>
              <w:rPr>
                <w:color w:val="000000"/>
              </w:rPr>
              <w:t xml:space="preserve"> (за счет средств бюджета РБ 219,06 тыс. руб, из  бюджета СП 51,69 тыс.)</w:t>
            </w:r>
          </w:p>
        </w:tc>
      </w:tr>
    </w:tbl>
    <w:p w:rsidR="00474FC2" w:rsidRDefault="00474FC2" w:rsidP="00EA6BA6">
      <w:pPr>
        <w:rPr>
          <w:b/>
          <w:bCs/>
        </w:rPr>
      </w:pPr>
    </w:p>
    <w:p w:rsidR="00474FC2" w:rsidRDefault="00474FC2" w:rsidP="00EA6BA6">
      <w:pPr>
        <w:rPr>
          <w:b/>
          <w:bCs/>
        </w:rPr>
      </w:pPr>
    </w:p>
    <w:p w:rsidR="00474FC2" w:rsidRDefault="00474FC2" w:rsidP="002D51C9">
      <w:pPr>
        <w:suppressAutoHyphens w:val="0"/>
        <w:rPr>
          <w:b/>
          <w:bCs/>
          <w:lang w:eastAsia="ru-RU"/>
        </w:rPr>
      </w:pPr>
    </w:p>
    <w:p w:rsidR="00474FC2" w:rsidRDefault="00474FC2" w:rsidP="002D51C9">
      <w:pPr>
        <w:suppressAutoHyphens w:val="0"/>
        <w:rPr>
          <w:b/>
          <w:bCs/>
          <w:lang w:eastAsia="ru-RU"/>
        </w:rPr>
      </w:pPr>
    </w:p>
    <w:p w:rsidR="00474FC2" w:rsidRDefault="00474FC2" w:rsidP="002D51C9">
      <w:pPr>
        <w:suppressAutoHyphens w:val="0"/>
        <w:rPr>
          <w:b/>
          <w:bCs/>
          <w:lang w:eastAsia="ru-RU"/>
        </w:rPr>
      </w:pPr>
    </w:p>
    <w:p w:rsidR="00474FC2" w:rsidRDefault="00474FC2" w:rsidP="002D51C9">
      <w:pPr>
        <w:suppressAutoHyphens w:val="0"/>
        <w:rPr>
          <w:b/>
          <w:bCs/>
          <w:lang w:eastAsia="ru-RU"/>
        </w:rPr>
      </w:pPr>
    </w:p>
    <w:p w:rsidR="00474FC2" w:rsidRDefault="00474FC2" w:rsidP="002D51C9">
      <w:pPr>
        <w:suppressAutoHyphens w:val="0"/>
        <w:rPr>
          <w:b/>
          <w:bCs/>
          <w:lang w:eastAsia="ru-RU"/>
        </w:rPr>
      </w:pPr>
    </w:p>
    <w:p w:rsidR="00474FC2" w:rsidRDefault="00474FC2" w:rsidP="002D51C9">
      <w:pPr>
        <w:suppressAutoHyphens w:val="0"/>
        <w:rPr>
          <w:b/>
          <w:bCs/>
          <w:lang w:eastAsia="ru-RU"/>
        </w:rPr>
      </w:pPr>
    </w:p>
    <w:p w:rsidR="00474FC2" w:rsidRDefault="00474FC2" w:rsidP="002D51C9">
      <w:pPr>
        <w:suppressAutoHyphens w:val="0"/>
        <w:rPr>
          <w:b/>
          <w:bCs/>
          <w:lang w:eastAsia="ru-RU"/>
        </w:rPr>
      </w:pPr>
    </w:p>
    <w:p w:rsidR="00474FC2" w:rsidRDefault="00474FC2" w:rsidP="002D51C9">
      <w:pPr>
        <w:suppressAutoHyphens w:val="0"/>
        <w:rPr>
          <w:b/>
          <w:bCs/>
          <w:lang w:eastAsia="ru-RU"/>
        </w:rPr>
      </w:pPr>
    </w:p>
    <w:p w:rsidR="00474FC2" w:rsidRDefault="00474FC2" w:rsidP="002D51C9">
      <w:pPr>
        <w:suppressAutoHyphens w:val="0"/>
        <w:rPr>
          <w:b/>
          <w:bCs/>
          <w:lang w:eastAsia="ru-RU"/>
        </w:rPr>
      </w:pPr>
    </w:p>
    <w:p w:rsidR="00474FC2" w:rsidRDefault="00474FC2" w:rsidP="002D51C9">
      <w:pPr>
        <w:suppressAutoHyphens w:val="0"/>
        <w:rPr>
          <w:b/>
          <w:bCs/>
          <w:lang w:eastAsia="ru-RU"/>
        </w:rPr>
      </w:pPr>
    </w:p>
    <w:p w:rsidR="00474FC2" w:rsidRDefault="00474FC2" w:rsidP="002D51C9">
      <w:pPr>
        <w:suppressAutoHyphens w:val="0"/>
        <w:rPr>
          <w:b/>
          <w:bCs/>
          <w:lang w:eastAsia="ru-RU"/>
        </w:rPr>
      </w:pPr>
    </w:p>
    <w:p w:rsidR="00474FC2" w:rsidRDefault="00474FC2" w:rsidP="002D51C9">
      <w:pPr>
        <w:suppressAutoHyphens w:val="0"/>
        <w:rPr>
          <w:b/>
          <w:bCs/>
          <w:lang w:eastAsia="ru-RU"/>
        </w:rPr>
      </w:pPr>
    </w:p>
    <w:p w:rsidR="00474FC2" w:rsidRDefault="00474FC2" w:rsidP="002D51C9">
      <w:pPr>
        <w:suppressAutoHyphens w:val="0"/>
        <w:rPr>
          <w:b/>
          <w:bCs/>
          <w:lang w:eastAsia="ru-RU"/>
        </w:rPr>
      </w:pPr>
    </w:p>
    <w:p w:rsidR="00474FC2" w:rsidRDefault="00474FC2" w:rsidP="002D51C9">
      <w:pPr>
        <w:suppressAutoHyphens w:val="0"/>
        <w:rPr>
          <w:b/>
          <w:bCs/>
          <w:lang w:eastAsia="ru-RU"/>
        </w:rPr>
      </w:pPr>
    </w:p>
    <w:p w:rsidR="00474FC2" w:rsidRDefault="00474FC2" w:rsidP="002D51C9">
      <w:pPr>
        <w:suppressAutoHyphens w:val="0"/>
        <w:rPr>
          <w:b/>
          <w:bCs/>
          <w:lang w:eastAsia="ru-RU"/>
        </w:rPr>
      </w:pPr>
    </w:p>
    <w:p w:rsidR="00474FC2" w:rsidRPr="00812273" w:rsidRDefault="00474FC2" w:rsidP="002D51C9">
      <w:pPr>
        <w:suppressAutoHyphens w:val="0"/>
        <w:rPr>
          <w:b/>
          <w:bCs/>
          <w:lang w:eastAsia="ru-RU"/>
        </w:rPr>
      </w:pPr>
    </w:p>
    <w:p w:rsidR="00474FC2" w:rsidRPr="00812273" w:rsidRDefault="00474FC2" w:rsidP="002D51C9">
      <w:pPr>
        <w:spacing w:line="360" w:lineRule="auto"/>
        <w:jc w:val="center"/>
        <w:rPr>
          <w:b/>
          <w:bCs/>
        </w:rPr>
      </w:pPr>
      <w:r w:rsidRPr="00812273">
        <w:rPr>
          <w:b/>
          <w:bCs/>
        </w:rPr>
        <w:t>ПАСПОРТ ПОДПРОГРАММЫ</w:t>
      </w:r>
    </w:p>
    <w:p w:rsidR="00474FC2" w:rsidRPr="00812273" w:rsidRDefault="00474FC2" w:rsidP="002D51C9">
      <w:pPr>
        <w:spacing w:line="360" w:lineRule="auto"/>
        <w:jc w:val="center"/>
        <w:rPr>
          <w:b/>
          <w:bCs/>
        </w:rPr>
      </w:pPr>
      <w:r w:rsidRPr="00812273">
        <w:rPr>
          <w:b/>
          <w:bCs/>
        </w:rPr>
        <w:t>Пожарная безопасность</w:t>
      </w:r>
    </w:p>
    <w:tbl>
      <w:tblPr>
        <w:tblW w:w="9188" w:type="dxa"/>
        <w:tblInd w:w="108" w:type="dxa"/>
        <w:tblLayout w:type="fixed"/>
        <w:tblLook w:val="0000"/>
      </w:tblPr>
      <w:tblGrid>
        <w:gridCol w:w="3888"/>
        <w:gridCol w:w="5300"/>
      </w:tblGrid>
      <w:tr w:rsidR="00474FC2" w:rsidRPr="00812273" w:rsidTr="00187846">
        <w:trPr>
          <w:trHeight w:val="459"/>
        </w:trPr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74FC2" w:rsidRPr="00812273" w:rsidRDefault="00474FC2" w:rsidP="00187846">
            <w:pPr>
              <w:snapToGrid w:val="0"/>
              <w:rPr>
                <w:b/>
                <w:bCs/>
              </w:rPr>
            </w:pPr>
            <w:r w:rsidRPr="00812273">
              <w:rPr>
                <w:b/>
                <w:bCs/>
              </w:rPr>
              <w:t>Наименование подпрограммы</w:t>
            </w:r>
          </w:p>
          <w:p w:rsidR="00474FC2" w:rsidRPr="00812273" w:rsidRDefault="00474FC2" w:rsidP="00187846">
            <w:pPr>
              <w:snapToGrid w:val="0"/>
              <w:rPr>
                <w:b/>
                <w:bCs/>
                <w:color w:val="000000"/>
              </w:rPr>
            </w:pPr>
          </w:p>
        </w:tc>
        <w:tc>
          <w:tcPr>
            <w:tcW w:w="5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FC2" w:rsidRPr="00812273" w:rsidRDefault="00474FC2" w:rsidP="00187846">
            <w:pPr>
              <w:spacing w:line="360" w:lineRule="auto"/>
              <w:jc w:val="center"/>
              <w:rPr>
                <w:b/>
                <w:bCs/>
              </w:rPr>
            </w:pPr>
            <w:r w:rsidRPr="00812273">
              <w:rPr>
                <w:b/>
                <w:bCs/>
              </w:rPr>
              <w:t>Пожарная безопасность</w:t>
            </w:r>
          </w:p>
          <w:p w:rsidR="00474FC2" w:rsidRPr="00812273" w:rsidRDefault="00474FC2" w:rsidP="00187846">
            <w:pPr>
              <w:snapToGrid w:val="0"/>
              <w:jc w:val="both"/>
              <w:rPr>
                <w:color w:val="000000"/>
              </w:rPr>
            </w:pPr>
          </w:p>
        </w:tc>
      </w:tr>
      <w:tr w:rsidR="00474FC2" w:rsidRPr="00812273" w:rsidTr="00187846">
        <w:trPr>
          <w:trHeight w:val="2267"/>
        </w:trPr>
        <w:tc>
          <w:tcPr>
            <w:tcW w:w="3888" w:type="dxa"/>
            <w:tcBorders>
              <w:left w:val="single" w:sz="4" w:space="0" w:color="000000"/>
              <w:bottom w:val="single" w:sz="4" w:space="0" w:color="auto"/>
            </w:tcBorders>
          </w:tcPr>
          <w:p w:rsidR="00474FC2" w:rsidRPr="00812273" w:rsidRDefault="00474FC2" w:rsidP="00187846">
            <w:pPr>
              <w:snapToGrid w:val="0"/>
              <w:rPr>
                <w:b/>
                <w:bCs/>
              </w:rPr>
            </w:pPr>
            <w:r w:rsidRPr="00812273">
              <w:rPr>
                <w:b/>
                <w:bCs/>
              </w:rPr>
              <w:t>Основание для разработки подпрограммы</w:t>
            </w:r>
          </w:p>
          <w:p w:rsidR="00474FC2" w:rsidRPr="00812273" w:rsidRDefault="00474FC2" w:rsidP="00187846">
            <w:pPr>
              <w:snapToGrid w:val="0"/>
            </w:pPr>
          </w:p>
        </w:tc>
        <w:tc>
          <w:tcPr>
            <w:tcW w:w="53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74FC2" w:rsidRPr="00812273" w:rsidRDefault="00474FC2" w:rsidP="00187846">
            <w:pPr>
              <w:snapToGrid w:val="0"/>
              <w:ind w:left="121"/>
              <w:jc w:val="both"/>
            </w:pPr>
            <w:r w:rsidRPr="00812273">
              <w:t>1.Жилищный кодекс</w:t>
            </w:r>
          </w:p>
          <w:p w:rsidR="00474FC2" w:rsidRPr="00812273" w:rsidRDefault="00474FC2" w:rsidP="00187846">
            <w:pPr>
              <w:snapToGrid w:val="0"/>
              <w:ind w:left="121"/>
              <w:jc w:val="both"/>
            </w:pPr>
            <w:r w:rsidRPr="00812273">
              <w:t>2.Гражданский кодекс</w:t>
            </w:r>
          </w:p>
          <w:p w:rsidR="00474FC2" w:rsidRPr="00812273" w:rsidRDefault="00474FC2" w:rsidP="00187846">
            <w:pPr>
              <w:snapToGrid w:val="0"/>
              <w:ind w:left="121"/>
              <w:jc w:val="both"/>
            </w:pPr>
            <w:r w:rsidRPr="00812273">
              <w:rPr>
                <w:color w:val="000000"/>
                <w:lang w:eastAsia="en-US"/>
              </w:rPr>
              <w:t>3.Федеральный закон от 06.10.2003 № 131- ФЗ «Об общих принципах организации местного самоуправления в Российской Федерации»</w:t>
            </w:r>
          </w:p>
          <w:p w:rsidR="00474FC2" w:rsidRPr="00812273" w:rsidRDefault="00474FC2" w:rsidP="00187846">
            <w:pPr>
              <w:jc w:val="both"/>
            </w:pPr>
            <w:r w:rsidRPr="00812273">
              <w:t xml:space="preserve">  4. </w:t>
            </w:r>
            <w:r w:rsidRPr="00812273">
              <w:rPr>
                <w:color w:val="000000"/>
              </w:rPr>
              <w:t>Правила благоустройства территории сельского поселения, утвержденные решением Совета депутатов сельского поселения</w:t>
            </w:r>
          </w:p>
          <w:p w:rsidR="00474FC2" w:rsidRPr="00812273" w:rsidRDefault="00474FC2" w:rsidP="00187846">
            <w:pPr>
              <w:ind w:left="121" w:firstLine="121"/>
              <w:jc w:val="both"/>
            </w:pPr>
          </w:p>
        </w:tc>
      </w:tr>
      <w:tr w:rsidR="00474FC2" w:rsidRPr="00812273" w:rsidTr="00187846">
        <w:trPr>
          <w:trHeight w:val="684"/>
        </w:trPr>
        <w:tc>
          <w:tcPr>
            <w:tcW w:w="3888" w:type="dxa"/>
            <w:tcBorders>
              <w:left w:val="single" w:sz="4" w:space="0" w:color="000000"/>
              <w:bottom w:val="single" w:sz="4" w:space="0" w:color="auto"/>
            </w:tcBorders>
          </w:tcPr>
          <w:p w:rsidR="00474FC2" w:rsidRPr="00812273" w:rsidRDefault="00474FC2" w:rsidP="00187846">
            <w:pPr>
              <w:snapToGrid w:val="0"/>
              <w:rPr>
                <w:b/>
                <w:bCs/>
                <w:highlight w:val="yellow"/>
              </w:rPr>
            </w:pPr>
            <w:r w:rsidRPr="00812273">
              <w:rPr>
                <w:b/>
                <w:bCs/>
              </w:rPr>
              <w:t>Цели подпрограммы</w:t>
            </w:r>
          </w:p>
        </w:tc>
        <w:tc>
          <w:tcPr>
            <w:tcW w:w="53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74FC2" w:rsidRPr="00812273" w:rsidRDefault="00474FC2" w:rsidP="00187846">
            <w:pPr>
              <w:snapToGrid w:val="0"/>
              <w:ind w:left="121"/>
              <w:jc w:val="both"/>
            </w:pPr>
            <w:r w:rsidRPr="00812273">
              <w:t>Комплексное решение проблем развития мероприятий в области пожарной безопасности на территории поселения</w:t>
            </w:r>
          </w:p>
        </w:tc>
      </w:tr>
      <w:tr w:rsidR="00474FC2" w:rsidRPr="00812273" w:rsidTr="00187846">
        <w:trPr>
          <w:trHeight w:val="1242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C2" w:rsidRPr="00812273" w:rsidRDefault="00474FC2" w:rsidP="00187846">
            <w:pPr>
              <w:snapToGrid w:val="0"/>
              <w:rPr>
                <w:b/>
              </w:rPr>
            </w:pPr>
            <w:r w:rsidRPr="00812273">
              <w:rPr>
                <w:b/>
                <w:bCs/>
              </w:rPr>
              <w:t>Задачи под</w:t>
            </w:r>
            <w:r w:rsidRPr="00812273">
              <w:rPr>
                <w:b/>
              </w:rPr>
              <w:t>программы</w:t>
            </w:r>
          </w:p>
          <w:p w:rsidR="00474FC2" w:rsidRPr="00812273" w:rsidRDefault="00474FC2" w:rsidP="00187846">
            <w:pPr>
              <w:snapToGrid w:val="0"/>
              <w:rPr>
                <w:b/>
                <w:bCs/>
                <w:color w:val="000000"/>
              </w:rPr>
            </w:pP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C2" w:rsidRPr="00812273" w:rsidRDefault="00474FC2" w:rsidP="00187846">
            <w:pPr>
              <w:snapToGrid w:val="0"/>
              <w:jc w:val="both"/>
              <w:rPr>
                <w:color w:val="000000"/>
              </w:rPr>
            </w:pPr>
            <w:r w:rsidRPr="00812273">
              <w:rPr>
                <w:color w:val="000000"/>
              </w:rPr>
              <w:t>- содержание пожарной емкости, приобретение запасных частей</w:t>
            </w:r>
          </w:p>
        </w:tc>
      </w:tr>
      <w:tr w:rsidR="00474FC2" w:rsidRPr="00812273" w:rsidTr="00187846">
        <w:trPr>
          <w:trHeight w:val="595"/>
        </w:trPr>
        <w:tc>
          <w:tcPr>
            <w:tcW w:w="38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74FC2" w:rsidRPr="00812273" w:rsidRDefault="00474FC2" w:rsidP="00187846">
            <w:pPr>
              <w:snapToGrid w:val="0"/>
              <w:rPr>
                <w:b/>
                <w:bCs/>
              </w:rPr>
            </w:pPr>
            <w:r w:rsidRPr="00812273">
              <w:rPr>
                <w:b/>
                <w:bCs/>
              </w:rPr>
              <w:t>Муниципальный заказчик подпрограммы</w:t>
            </w: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FC2" w:rsidRPr="00812273" w:rsidRDefault="00474FC2" w:rsidP="00187846">
            <w:pPr>
              <w:snapToGrid w:val="0"/>
              <w:ind w:hanging="20"/>
              <w:jc w:val="both"/>
              <w:rPr>
                <w:color w:val="000000"/>
              </w:rPr>
            </w:pPr>
            <w:r w:rsidRPr="00812273">
              <w:rPr>
                <w:color w:val="000000"/>
              </w:rPr>
              <w:t xml:space="preserve">Администрация СП </w:t>
            </w:r>
            <w:r>
              <w:rPr>
                <w:color w:val="000000"/>
              </w:rPr>
              <w:t>Тавларовский сельсовет</w:t>
            </w:r>
          </w:p>
        </w:tc>
      </w:tr>
      <w:tr w:rsidR="00474FC2" w:rsidRPr="00812273" w:rsidTr="00187846">
        <w:trPr>
          <w:trHeight w:val="718"/>
        </w:trPr>
        <w:tc>
          <w:tcPr>
            <w:tcW w:w="3888" w:type="dxa"/>
            <w:tcBorders>
              <w:left w:val="single" w:sz="4" w:space="0" w:color="000000"/>
              <w:bottom w:val="single" w:sz="4" w:space="0" w:color="auto"/>
            </w:tcBorders>
          </w:tcPr>
          <w:p w:rsidR="00474FC2" w:rsidRPr="00812273" w:rsidRDefault="00474FC2" w:rsidP="00187846">
            <w:pPr>
              <w:snapToGrid w:val="0"/>
              <w:rPr>
                <w:b/>
                <w:bCs/>
              </w:rPr>
            </w:pPr>
            <w:r w:rsidRPr="00812273">
              <w:rPr>
                <w:b/>
                <w:bCs/>
              </w:rPr>
              <w:t>Координатор подпрограммы</w:t>
            </w:r>
          </w:p>
        </w:tc>
        <w:tc>
          <w:tcPr>
            <w:tcW w:w="53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74FC2" w:rsidRPr="00812273" w:rsidRDefault="00474FC2" w:rsidP="00187846">
            <w:pPr>
              <w:snapToGrid w:val="0"/>
              <w:jc w:val="both"/>
              <w:rPr>
                <w:color w:val="000000"/>
              </w:rPr>
            </w:pPr>
            <w:r w:rsidRPr="00812273">
              <w:rPr>
                <w:color w:val="000000"/>
              </w:rPr>
              <w:t>Управляющий делами</w:t>
            </w:r>
          </w:p>
        </w:tc>
      </w:tr>
      <w:tr w:rsidR="00474FC2" w:rsidRPr="00812273" w:rsidTr="00187846">
        <w:trPr>
          <w:trHeight w:val="718"/>
        </w:trPr>
        <w:tc>
          <w:tcPr>
            <w:tcW w:w="3888" w:type="dxa"/>
            <w:tcBorders>
              <w:left w:val="single" w:sz="4" w:space="0" w:color="000000"/>
              <w:bottom w:val="single" w:sz="4" w:space="0" w:color="auto"/>
            </w:tcBorders>
          </w:tcPr>
          <w:p w:rsidR="00474FC2" w:rsidRPr="00812273" w:rsidRDefault="00474FC2" w:rsidP="00187846">
            <w:pPr>
              <w:snapToGrid w:val="0"/>
              <w:rPr>
                <w:b/>
                <w:bCs/>
              </w:rPr>
            </w:pPr>
            <w:r w:rsidRPr="00812273">
              <w:rPr>
                <w:b/>
                <w:bCs/>
              </w:rPr>
              <w:t>Сроки реализации подпрограммы</w:t>
            </w:r>
          </w:p>
        </w:tc>
        <w:tc>
          <w:tcPr>
            <w:tcW w:w="53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74FC2" w:rsidRPr="00812273" w:rsidRDefault="00474FC2" w:rsidP="00187846">
            <w:pPr>
              <w:snapToGrid w:val="0"/>
              <w:jc w:val="both"/>
              <w:rPr>
                <w:color w:val="000000"/>
              </w:rPr>
            </w:pPr>
            <w:r w:rsidRPr="00812273">
              <w:rPr>
                <w:color w:val="000000"/>
              </w:rPr>
              <w:t>2022-2024 годы</w:t>
            </w:r>
          </w:p>
        </w:tc>
      </w:tr>
      <w:tr w:rsidR="00474FC2" w:rsidRPr="00812273" w:rsidTr="00187846">
        <w:trPr>
          <w:trHeight w:val="681"/>
        </w:trPr>
        <w:tc>
          <w:tcPr>
            <w:tcW w:w="3888" w:type="dxa"/>
            <w:tcBorders>
              <w:left w:val="single" w:sz="4" w:space="0" w:color="000000"/>
              <w:bottom w:val="single" w:sz="4" w:space="0" w:color="auto"/>
            </w:tcBorders>
          </w:tcPr>
          <w:p w:rsidR="00474FC2" w:rsidRPr="00812273" w:rsidRDefault="00474FC2" w:rsidP="00187846">
            <w:pPr>
              <w:snapToGrid w:val="0"/>
              <w:rPr>
                <w:b/>
                <w:bCs/>
              </w:rPr>
            </w:pPr>
            <w:r w:rsidRPr="00812273">
              <w:rPr>
                <w:b/>
                <w:bCs/>
              </w:rPr>
              <w:t>Источники финансирования подпрограммы</w:t>
            </w:r>
          </w:p>
        </w:tc>
        <w:tc>
          <w:tcPr>
            <w:tcW w:w="53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74FC2" w:rsidRPr="00812273" w:rsidRDefault="00474FC2" w:rsidP="00187846">
            <w:pPr>
              <w:snapToGrid w:val="0"/>
              <w:jc w:val="both"/>
              <w:rPr>
                <w:color w:val="000000"/>
              </w:rPr>
            </w:pPr>
            <w:r w:rsidRPr="00812273">
              <w:rPr>
                <w:color w:val="000000"/>
              </w:rPr>
              <w:t xml:space="preserve">2022г. -   </w:t>
            </w:r>
            <w:r>
              <w:rPr>
                <w:color w:val="000000"/>
              </w:rPr>
              <w:t>0</w:t>
            </w:r>
            <w:r w:rsidRPr="00812273">
              <w:rPr>
                <w:color w:val="000000"/>
              </w:rPr>
              <w:t xml:space="preserve"> тыс. руб.</w:t>
            </w:r>
          </w:p>
          <w:p w:rsidR="00474FC2" w:rsidRPr="00812273" w:rsidRDefault="00474FC2" w:rsidP="00187846">
            <w:pPr>
              <w:snapToGrid w:val="0"/>
              <w:jc w:val="both"/>
              <w:rPr>
                <w:color w:val="000000"/>
              </w:rPr>
            </w:pPr>
            <w:r w:rsidRPr="00812273">
              <w:rPr>
                <w:color w:val="000000"/>
              </w:rPr>
              <w:t xml:space="preserve">2023г. -   </w:t>
            </w:r>
            <w:r>
              <w:rPr>
                <w:color w:val="000000"/>
              </w:rPr>
              <w:t>25</w:t>
            </w:r>
            <w:r w:rsidRPr="00812273">
              <w:rPr>
                <w:color w:val="000000"/>
              </w:rPr>
              <w:t>,00 тыс. руб.</w:t>
            </w:r>
          </w:p>
          <w:p w:rsidR="00474FC2" w:rsidRPr="00812273" w:rsidRDefault="00474FC2" w:rsidP="00187846">
            <w:pPr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2024г. -   25</w:t>
            </w:r>
            <w:r w:rsidRPr="00812273">
              <w:rPr>
                <w:color w:val="000000"/>
              </w:rPr>
              <w:t>,00 тыс. руб.</w:t>
            </w:r>
          </w:p>
          <w:p w:rsidR="00474FC2" w:rsidRPr="00812273" w:rsidRDefault="00474FC2" w:rsidP="00187846">
            <w:pPr>
              <w:snapToGrid w:val="0"/>
              <w:jc w:val="both"/>
              <w:rPr>
                <w:color w:val="000000"/>
              </w:rPr>
            </w:pPr>
            <w:r w:rsidRPr="00812273">
              <w:rPr>
                <w:color w:val="000000"/>
              </w:rPr>
              <w:t xml:space="preserve">Итого: </w:t>
            </w:r>
            <w:r>
              <w:rPr>
                <w:color w:val="000000"/>
              </w:rPr>
              <w:t>50,0</w:t>
            </w:r>
            <w:r w:rsidRPr="00812273">
              <w:rPr>
                <w:color w:val="000000"/>
              </w:rPr>
              <w:t xml:space="preserve"> тыс. руб.</w:t>
            </w:r>
          </w:p>
          <w:p w:rsidR="00474FC2" w:rsidRPr="00812273" w:rsidRDefault="00474FC2" w:rsidP="00187846">
            <w:pPr>
              <w:snapToGrid w:val="0"/>
              <w:jc w:val="both"/>
              <w:rPr>
                <w:color w:val="000000"/>
              </w:rPr>
            </w:pPr>
            <w:r w:rsidRPr="00812273">
              <w:rPr>
                <w:color w:val="000000"/>
              </w:rPr>
              <w:t>за счет средств бюджета СП</w:t>
            </w:r>
          </w:p>
        </w:tc>
      </w:tr>
    </w:tbl>
    <w:p w:rsidR="00474FC2" w:rsidRPr="00812273" w:rsidRDefault="00474FC2" w:rsidP="002D51C9">
      <w:pPr>
        <w:suppressAutoHyphens w:val="0"/>
        <w:rPr>
          <w:b/>
          <w:bCs/>
          <w:lang w:eastAsia="ru-RU"/>
        </w:rPr>
      </w:pPr>
    </w:p>
    <w:p w:rsidR="00474FC2" w:rsidRPr="00812273" w:rsidRDefault="00474FC2" w:rsidP="002D51C9">
      <w:pPr>
        <w:suppressAutoHyphens w:val="0"/>
        <w:rPr>
          <w:b/>
          <w:bCs/>
          <w:lang w:eastAsia="ru-RU"/>
        </w:rPr>
      </w:pPr>
    </w:p>
    <w:p w:rsidR="00474FC2" w:rsidRPr="00812273" w:rsidRDefault="00474FC2" w:rsidP="002D51C9">
      <w:pPr>
        <w:widowControl w:val="0"/>
        <w:suppressAutoHyphens w:val="0"/>
        <w:autoSpaceDE w:val="0"/>
        <w:autoSpaceDN w:val="0"/>
        <w:adjustRightInd w:val="0"/>
        <w:spacing w:line="240" w:lineRule="atLeast"/>
        <w:ind w:left="6379"/>
        <w:outlineLvl w:val="1"/>
        <w:rPr>
          <w:lang w:eastAsia="en-US"/>
        </w:rPr>
      </w:pPr>
    </w:p>
    <w:p w:rsidR="00474FC2" w:rsidRPr="00812273" w:rsidRDefault="00474FC2" w:rsidP="002D51C9">
      <w:pPr>
        <w:widowControl w:val="0"/>
        <w:suppressAutoHyphens w:val="0"/>
        <w:autoSpaceDE w:val="0"/>
        <w:autoSpaceDN w:val="0"/>
        <w:adjustRightInd w:val="0"/>
        <w:spacing w:line="240" w:lineRule="atLeast"/>
        <w:ind w:left="6379"/>
        <w:outlineLvl w:val="1"/>
        <w:rPr>
          <w:lang w:eastAsia="en-US"/>
        </w:rPr>
      </w:pPr>
    </w:p>
    <w:p w:rsidR="00474FC2" w:rsidRPr="00812273" w:rsidRDefault="00474FC2" w:rsidP="002D51C9">
      <w:pPr>
        <w:widowControl w:val="0"/>
        <w:suppressAutoHyphens w:val="0"/>
        <w:autoSpaceDE w:val="0"/>
        <w:autoSpaceDN w:val="0"/>
        <w:adjustRightInd w:val="0"/>
        <w:spacing w:line="240" w:lineRule="atLeast"/>
        <w:ind w:left="6379"/>
        <w:outlineLvl w:val="1"/>
        <w:rPr>
          <w:lang w:eastAsia="en-US"/>
        </w:rPr>
      </w:pPr>
    </w:p>
    <w:p w:rsidR="00474FC2" w:rsidRDefault="00474FC2" w:rsidP="00EA6BA6">
      <w:pPr>
        <w:rPr>
          <w:b/>
          <w:bCs/>
        </w:rPr>
      </w:pPr>
    </w:p>
    <w:p w:rsidR="00474FC2" w:rsidRDefault="00474FC2" w:rsidP="00EA6BA6">
      <w:pPr>
        <w:rPr>
          <w:b/>
          <w:bCs/>
        </w:rPr>
      </w:pPr>
    </w:p>
    <w:p w:rsidR="00474FC2" w:rsidRDefault="00474FC2" w:rsidP="00EA6BA6">
      <w:pPr>
        <w:rPr>
          <w:b/>
          <w:bCs/>
        </w:rPr>
      </w:pPr>
    </w:p>
    <w:p w:rsidR="00474FC2" w:rsidRDefault="00474FC2" w:rsidP="00EA6BA6">
      <w:pPr>
        <w:rPr>
          <w:b/>
          <w:bCs/>
        </w:rPr>
      </w:pPr>
    </w:p>
    <w:p w:rsidR="00474FC2" w:rsidRDefault="00474FC2" w:rsidP="00EA6BA6">
      <w:pPr>
        <w:rPr>
          <w:b/>
          <w:bCs/>
        </w:rPr>
      </w:pPr>
    </w:p>
    <w:p w:rsidR="00474FC2" w:rsidRDefault="00474FC2" w:rsidP="00EA6BA6">
      <w:pPr>
        <w:rPr>
          <w:b/>
          <w:bCs/>
        </w:rPr>
      </w:pPr>
    </w:p>
    <w:p w:rsidR="00474FC2" w:rsidRDefault="00474FC2" w:rsidP="00EA6BA6">
      <w:pPr>
        <w:rPr>
          <w:b/>
          <w:bCs/>
        </w:rPr>
      </w:pPr>
    </w:p>
    <w:p w:rsidR="00474FC2" w:rsidRDefault="00474FC2" w:rsidP="00EA6BA6">
      <w:pPr>
        <w:rPr>
          <w:b/>
          <w:bCs/>
        </w:rPr>
      </w:pPr>
    </w:p>
    <w:p w:rsidR="00474FC2" w:rsidRDefault="00474FC2" w:rsidP="00EA6BA6">
      <w:pPr>
        <w:rPr>
          <w:b/>
          <w:bCs/>
        </w:rPr>
      </w:pPr>
    </w:p>
    <w:p w:rsidR="00474FC2" w:rsidRDefault="00474FC2" w:rsidP="00EA6BA6">
      <w:pPr>
        <w:rPr>
          <w:b/>
          <w:bCs/>
        </w:rPr>
      </w:pPr>
    </w:p>
    <w:p w:rsidR="00474FC2" w:rsidRDefault="00474FC2" w:rsidP="00EA6BA6">
      <w:pPr>
        <w:rPr>
          <w:b/>
          <w:bCs/>
        </w:rPr>
      </w:pPr>
    </w:p>
    <w:p w:rsidR="00474FC2" w:rsidRDefault="00474FC2" w:rsidP="00EA6BA6">
      <w:pPr>
        <w:rPr>
          <w:b/>
          <w:bCs/>
        </w:rPr>
      </w:pPr>
    </w:p>
    <w:p w:rsidR="00474FC2" w:rsidRDefault="00474FC2" w:rsidP="00EA6BA6">
      <w:pPr>
        <w:rPr>
          <w:b/>
          <w:bCs/>
        </w:rPr>
      </w:pPr>
    </w:p>
    <w:p w:rsidR="00474FC2" w:rsidRPr="001D0E77" w:rsidRDefault="00474FC2" w:rsidP="002D51C9">
      <w:pPr>
        <w:ind w:firstLine="708"/>
        <w:jc w:val="both"/>
      </w:pPr>
    </w:p>
    <w:p w:rsidR="00474FC2" w:rsidRDefault="00474FC2" w:rsidP="002D51C9">
      <w:pPr>
        <w:spacing w:line="360" w:lineRule="auto"/>
        <w:jc w:val="center"/>
        <w:rPr>
          <w:b/>
          <w:bCs/>
        </w:rPr>
      </w:pPr>
      <w:r w:rsidRPr="00736869">
        <w:rPr>
          <w:b/>
          <w:bCs/>
        </w:rPr>
        <w:t>ПАСПОРТ</w:t>
      </w:r>
      <w:r>
        <w:rPr>
          <w:b/>
          <w:bCs/>
        </w:rPr>
        <w:t xml:space="preserve"> ПОД</w:t>
      </w:r>
      <w:r w:rsidRPr="00736869">
        <w:rPr>
          <w:b/>
          <w:bCs/>
        </w:rPr>
        <w:t>ПРОГРАММЫ</w:t>
      </w:r>
    </w:p>
    <w:p w:rsidR="00474FC2" w:rsidRPr="00736869" w:rsidRDefault="00474FC2" w:rsidP="002D51C9">
      <w:pPr>
        <w:spacing w:line="360" w:lineRule="auto"/>
        <w:jc w:val="center"/>
        <w:rPr>
          <w:b/>
          <w:bCs/>
        </w:rPr>
      </w:pPr>
      <w:r>
        <w:rPr>
          <w:b/>
          <w:bCs/>
        </w:rPr>
        <w:t>«Жилищное хозяйство»</w:t>
      </w:r>
    </w:p>
    <w:tbl>
      <w:tblPr>
        <w:tblW w:w="0" w:type="auto"/>
        <w:tblInd w:w="108" w:type="dxa"/>
        <w:tblLayout w:type="fixed"/>
        <w:tblLook w:val="0000"/>
      </w:tblPr>
      <w:tblGrid>
        <w:gridCol w:w="3888"/>
        <w:gridCol w:w="5300"/>
      </w:tblGrid>
      <w:tr w:rsidR="00474FC2" w:rsidRPr="00736869" w:rsidTr="00187846"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74FC2" w:rsidRPr="00736869" w:rsidRDefault="00474FC2" w:rsidP="00187846">
            <w:pPr>
              <w:snapToGrid w:val="0"/>
              <w:rPr>
                <w:b/>
                <w:bCs/>
              </w:rPr>
            </w:pPr>
            <w:r w:rsidRPr="00736869">
              <w:rPr>
                <w:b/>
                <w:bCs/>
              </w:rPr>
              <w:t xml:space="preserve">Наименование </w:t>
            </w:r>
            <w:r>
              <w:rPr>
                <w:b/>
                <w:bCs/>
              </w:rPr>
              <w:t>подп</w:t>
            </w:r>
            <w:r w:rsidRPr="00736869">
              <w:rPr>
                <w:b/>
                <w:bCs/>
              </w:rPr>
              <w:t>рограммы</w:t>
            </w:r>
          </w:p>
          <w:p w:rsidR="00474FC2" w:rsidRPr="00736869" w:rsidRDefault="00474FC2" w:rsidP="00187846">
            <w:pPr>
              <w:snapToGrid w:val="0"/>
              <w:rPr>
                <w:b/>
                <w:bCs/>
                <w:color w:val="000000"/>
              </w:rPr>
            </w:pPr>
          </w:p>
        </w:tc>
        <w:tc>
          <w:tcPr>
            <w:tcW w:w="5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FC2" w:rsidRPr="00736869" w:rsidRDefault="00474FC2" w:rsidP="00187846">
            <w:pPr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Жилищное хозяйство</w:t>
            </w:r>
            <w:r w:rsidRPr="00736869">
              <w:rPr>
                <w:color w:val="000000"/>
              </w:rPr>
              <w:t xml:space="preserve"> (далее - </w:t>
            </w:r>
            <w:r>
              <w:rPr>
                <w:color w:val="000000"/>
              </w:rPr>
              <w:t>подп</w:t>
            </w:r>
            <w:r w:rsidRPr="00736869">
              <w:rPr>
                <w:color w:val="000000"/>
              </w:rPr>
              <w:t>рограмма)</w:t>
            </w:r>
          </w:p>
        </w:tc>
      </w:tr>
      <w:tr w:rsidR="00474FC2" w:rsidRPr="00736869" w:rsidTr="00187846">
        <w:tc>
          <w:tcPr>
            <w:tcW w:w="3888" w:type="dxa"/>
            <w:tcBorders>
              <w:left w:val="single" w:sz="4" w:space="0" w:color="000000"/>
              <w:bottom w:val="single" w:sz="4" w:space="0" w:color="auto"/>
            </w:tcBorders>
          </w:tcPr>
          <w:p w:rsidR="00474FC2" w:rsidRPr="00736869" w:rsidRDefault="00474FC2" w:rsidP="00187846">
            <w:pPr>
              <w:snapToGrid w:val="0"/>
              <w:rPr>
                <w:b/>
                <w:bCs/>
              </w:rPr>
            </w:pPr>
            <w:r w:rsidRPr="00736869">
              <w:rPr>
                <w:b/>
                <w:bCs/>
              </w:rPr>
              <w:t xml:space="preserve">Основание для разработки </w:t>
            </w:r>
            <w:r>
              <w:rPr>
                <w:b/>
                <w:bCs/>
              </w:rPr>
              <w:t>подп</w:t>
            </w:r>
            <w:r w:rsidRPr="00736869">
              <w:rPr>
                <w:b/>
                <w:bCs/>
              </w:rPr>
              <w:t>рограммы</w:t>
            </w:r>
          </w:p>
          <w:p w:rsidR="00474FC2" w:rsidRPr="00736869" w:rsidRDefault="00474FC2" w:rsidP="00187846">
            <w:pPr>
              <w:snapToGrid w:val="0"/>
            </w:pPr>
          </w:p>
        </w:tc>
        <w:tc>
          <w:tcPr>
            <w:tcW w:w="53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74FC2" w:rsidRPr="00736869" w:rsidRDefault="00474FC2" w:rsidP="00187846">
            <w:pPr>
              <w:pStyle w:val="ListParagraph"/>
              <w:numPr>
                <w:ilvl w:val="0"/>
                <w:numId w:val="16"/>
              </w:numPr>
              <w:snapToGrid w:val="0"/>
              <w:jc w:val="both"/>
            </w:pPr>
            <w:r w:rsidRPr="00736869">
              <w:t>Жилищный кодекс</w:t>
            </w:r>
          </w:p>
          <w:p w:rsidR="00474FC2" w:rsidRPr="00736869" w:rsidRDefault="00474FC2" w:rsidP="00187846">
            <w:pPr>
              <w:pStyle w:val="ListParagraph"/>
              <w:numPr>
                <w:ilvl w:val="0"/>
                <w:numId w:val="16"/>
              </w:numPr>
              <w:snapToGrid w:val="0"/>
              <w:jc w:val="both"/>
            </w:pPr>
            <w:r w:rsidRPr="00736869">
              <w:t>Гражданский кодекс</w:t>
            </w:r>
          </w:p>
          <w:p w:rsidR="00474FC2" w:rsidRPr="00736869" w:rsidRDefault="00474FC2" w:rsidP="00187846">
            <w:pPr>
              <w:numPr>
                <w:ilvl w:val="0"/>
                <w:numId w:val="16"/>
              </w:numPr>
              <w:snapToGrid w:val="0"/>
              <w:ind w:left="121" w:firstLine="0"/>
              <w:jc w:val="both"/>
            </w:pPr>
            <w:r w:rsidRPr="00736869">
              <w:rPr>
                <w:color w:val="000000"/>
                <w:lang w:eastAsia="en-US"/>
              </w:rPr>
              <w:t>Федеральный закон от 06.10.2003 № 131- ФЗ «Об общих принципах организации местного самоуправления в Российской Федерации»</w:t>
            </w:r>
          </w:p>
          <w:p w:rsidR="00474FC2" w:rsidRDefault="00474FC2" w:rsidP="00187846">
            <w:pPr>
              <w:jc w:val="both"/>
            </w:pPr>
            <w:r>
              <w:rPr>
                <w:color w:val="000000"/>
              </w:rPr>
              <w:t xml:space="preserve">   4. </w:t>
            </w:r>
            <w:r w:rsidRPr="00736869">
              <w:rPr>
                <w:color w:val="000000"/>
              </w:rPr>
              <w:t>Правила благоустройства территории сельского поселения</w:t>
            </w:r>
            <w:r>
              <w:rPr>
                <w:color w:val="000000"/>
              </w:rPr>
              <w:t xml:space="preserve"> Тавларовский сельсовет</w:t>
            </w:r>
            <w:r w:rsidRPr="00736869">
              <w:rPr>
                <w:color w:val="000000"/>
              </w:rPr>
              <w:t xml:space="preserve"> утвержденные решением Совета депутатов сельского поселения </w:t>
            </w:r>
          </w:p>
          <w:p w:rsidR="00474FC2" w:rsidRPr="00FC44C2" w:rsidRDefault="00474FC2" w:rsidP="00187846">
            <w:pPr>
              <w:ind w:left="121" w:firstLine="121"/>
              <w:jc w:val="both"/>
            </w:pPr>
          </w:p>
        </w:tc>
      </w:tr>
      <w:tr w:rsidR="00474FC2" w:rsidRPr="00736869" w:rsidTr="00187846">
        <w:tc>
          <w:tcPr>
            <w:tcW w:w="3888" w:type="dxa"/>
            <w:tcBorders>
              <w:left w:val="single" w:sz="4" w:space="0" w:color="000000"/>
              <w:bottom w:val="single" w:sz="4" w:space="0" w:color="auto"/>
            </w:tcBorders>
          </w:tcPr>
          <w:p w:rsidR="00474FC2" w:rsidRPr="00854C6E" w:rsidRDefault="00474FC2" w:rsidP="00187846">
            <w:pPr>
              <w:snapToGrid w:val="0"/>
              <w:rPr>
                <w:b/>
                <w:bCs/>
                <w:highlight w:val="yellow"/>
              </w:rPr>
            </w:pPr>
            <w:r w:rsidRPr="00FA57B5">
              <w:rPr>
                <w:b/>
                <w:bCs/>
              </w:rPr>
              <w:t>Цели подпрограммы</w:t>
            </w:r>
          </w:p>
        </w:tc>
        <w:tc>
          <w:tcPr>
            <w:tcW w:w="53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74FC2" w:rsidRPr="00736869" w:rsidRDefault="00474FC2" w:rsidP="00187846">
            <w:pPr>
              <w:snapToGrid w:val="0"/>
              <w:ind w:left="121"/>
              <w:jc w:val="both"/>
            </w:pPr>
            <w:r>
              <w:t>Повышение качества условий проживания граждан</w:t>
            </w:r>
          </w:p>
        </w:tc>
      </w:tr>
      <w:tr w:rsidR="00474FC2" w:rsidRPr="00736869" w:rsidTr="00187846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C2" w:rsidRPr="00736869" w:rsidRDefault="00474FC2" w:rsidP="00187846">
            <w:pPr>
              <w:snapToGrid w:val="0"/>
              <w:rPr>
                <w:b/>
              </w:rPr>
            </w:pPr>
            <w:r w:rsidRPr="00163705">
              <w:rPr>
                <w:b/>
                <w:bCs/>
              </w:rPr>
              <w:t>Задачи под</w:t>
            </w:r>
            <w:r w:rsidRPr="00163705">
              <w:rPr>
                <w:b/>
              </w:rPr>
              <w:t>программы</w:t>
            </w:r>
          </w:p>
          <w:p w:rsidR="00474FC2" w:rsidRPr="00736869" w:rsidRDefault="00474FC2" w:rsidP="00187846">
            <w:pPr>
              <w:snapToGrid w:val="0"/>
              <w:rPr>
                <w:b/>
                <w:bCs/>
                <w:color w:val="000000"/>
              </w:rPr>
            </w:pP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FC2" w:rsidRPr="004821A4" w:rsidRDefault="00474FC2" w:rsidP="00187846">
            <w:pPr>
              <w:snapToGrid w:val="0"/>
              <w:jc w:val="both"/>
              <w:rPr>
                <w:color w:val="000000"/>
              </w:rPr>
            </w:pPr>
            <w:r w:rsidRPr="00B71F18">
              <w:rPr>
                <w:color w:val="000000"/>
              </w:rPr>
              <w:t>- Повышение качест</w:t>
            </w:r>
            <w:r>
              <w:rPr>
                <w:color w:val="000000"/>
              </w:rPr>
              <w:t>ва и условий проживания граждан</w:t>
            </w:r>
          </w:p>
        </w:tc>
      </w:tr>
      <w:tr w:rsidR="00474FC2" w:rsidRPr="00736869" w:rsidTr="00187846">
        <w:trPr>
          <w:trHeight w:val="722"/>
        </w:trPr>
        <w:tc>
          <w:tcPr>
            <w:tcW w:w="38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74FC2" w:rsidRDefault="00474FC2" w:rsidP="00187846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Муниципальный з</w:t>
            </w:r>
            <w:r w:rsidRPr="00736869">
              <w:rPr>
                <w:b/>
                <w:bCs/>
              </w:rPr>
              <w:t xml:space="preserve">аказчик </w:t>
            </w:r>
            <w:r>
              <w:rPr>
                <w:b/>
                <w:bCs/>
              </w:rPr>
              <w:t>под</w:t>
            </w:r>
            <w:r w:rsidRPr="00736869">
              <w:rPr>
                <w:b/>
                <w:bCs/>
              </w:rPr>
              <w:t>программы</w:t>
            </w: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FC2" w:rsidRPr="00736869" w:rsidRDefault="00474FC2" w:rsidP="00187846">
            <w:pPr>
              <w:snapToGrid w:val="0"/>
              <w:ind w:hanging="20"/>
              <w:jc w:val="both"/>
              <w:rPr>
                <w:color w:val="000000"/>
              </w:rPr>
            </w:pPr>
            <w:r>
              <w:rPr>
                <w:color w:val="000000"/>
              </w:rPr>
              <w:t>Администрация СП Тавларовский сельсовет</w:t>
            </w:r>
          </w:p>
        </w:tc>
      </w:tr>
      <w:tr w:rsidR="00474FC2" w:rsidRPr="00736869" w:rsidTr="00187846">
        <w:trPr>
          <w:trHeight w:val="871"/>
        </w:trPr>
        <w:tc>
          <w:tcPr>
            <w:tcW w:w="3888" w:type="dxa"/>
            <w:tcBorders>
              <w:left w:val="single" w:sz="4" w:space="0" w:color="000000"/>
              <w:bottom w:val="single" w:sz="4" w:space="0" w:color="auto"/>
            </w:tcBorders>
          </w:tcPr>
          <w:p w:rsidR="00474FC2" w:rsidRPr="00736869" w:rsidRDefault="00474FC2" w:rsidP="00187846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Координатор подпрограммы</w:t>
            </w:r>
          </w:p>
        </w:tc>
        <w:tc>
          <w:tcPr>
            <w:tcW w:w="53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74FC2" w:rsidRPr="00736869" w:rsidRDefault="00474FC2" w:rsidP="00187846">
            <w:pPr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Управляющий делами</w:t>
            </w:r>
          </w:p>
          <w:p w:rsidR="00474FC2" w:rsidRPr="00736869" w:rsidRDefault="00474FC2" w:rsidP="00187846">
            <w:pPr>
              <w:snapToGrid w:val="0"/>
              <w:jc w:val="both"/>
              <w:rPr>
                <w:color w:val="000000"/>
              </w:rPr>
            </w:pPr>
          </w:p>
        </w:tc>
      </w:tr>
      <w:tr w:rsidR="00474FC2" w:rsidRPr="00736869" w:rsidTr="00187846">
        <w:trPr>
          <w:trHeight w:val="871"/>
        </w:trPr>
        <w:tc>
          <w:tcPr>
            <w:tcW w:w="3888" w:type="dxa"/>
            <w:tcBorders>
              <w:left w:val="single" w:sz="4" w:space="0" w:color="000000"/>
              <w:bottom w:val="single" w:sz="4" w:space="0" w:color="auto"/>
            </w:tcBorders>
          </w:tcPr>
          <w:p w:rsidR="00474FC2" w:rsidRDefault="00474FC2" w:rsidP="00187846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Сроки реализации подпрограммы</w:t>
            </w:r>
          </w:p>
        </w:tc>
        <w:tc>
          <w:tcPr>
            <w:tcW w:w="53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74FC2" w:rsidRDefault="00474FC2" w:rsidP="00187846">
            <w:pPr>
              <w:snapToGrid w:val="0"/>
              <w:jc w:val="both"/>
              <w:rPr>
                <w:color w:val="000000"/>
              </w:rPr>
            </w:pPr>
            <w:r w:rsidRPr="00736869">
              <w:rPr>
                <w:color w:val="000000"/>
              </w:rPr>
              <w:t>20</w:t>
            </w:r>
            <w:r>
              <w:rPr>
                <w:color w:val="000000"/>
              </w:rPr>
              <w:t>22-2024 гг.</w:t>
            </w:r>
          </w:p>
        </w:tc>
      </w:tr>
      <w:tr w:rsidR="00474FC2" w:rsidRPr="00736869" w:rsidTr="00187846">
        <w:trPr>
          <w:trHeight w:val="428"/>
        </w:trPr>
        <w:tc>
          <w:tcPr>
            <w:tcW w:w="3888" w:type="dxa"/>
            <w:tcBorders>
              <w:left w:val="single" w:sz="4" w:space="0" w:color="000000"/>
            </w:tcBorders>
          </w:tcPr>
          <w:p w:rsidR="00474FC2" w:rsidRDefault="00474FC2" w:rsidP="00187846">
            <w:pPr>
              <w:snapToGrid w:val="0"/>
              <w:rPr>
                <w:b/>
                <w:bCs/>
              </w:rPr>
            </w:pPr>
            <w:r w:rsidRPr="00B71F18">
              <w:rPr>
                <w:b/>
                <w:bCs/>
              </w:rPr>
              <w:t xml:space="preserve">Источники финансирования </w:t>
            </w:r>
            <w:r>
              <w:rPr>
                <w:b/>
                <w:bCs/>
              </w:rPr>
              <w:t>под</w:t>
            </w:r>
            <w:r w:rsidRPr="00B71F18">
              <w:rPr>
                <w:b/>
                <w:bCs/>
              </w:rPr>
              <w:t>программы</w:t>
            </w:r>
          </w:p>
        </w:tc>
        <w:tc>
          <w:tcPr>
            <w:tcW w:w="5300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474FC2" w:rsidRDefault="00474FC2" w:rsidP="00187846">
            <w:pPr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2022 год -  0,0 тыс. руб.</w:t>
            </w:r>
            <w:r w:rsidRPr="00FA57B5"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 xml:space="preserve"> </w:t>
            </w:r>
          </w:p>
          <w:p w:rsidR="00474FC2" w:rsidRDefault="00474FC2" w:rsidP="00187846">
            <w:pPr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2023 год -   0,0 тыс. руб.</w:t>
            </w:r>
            <w:r w:rsidRPr="00FA57B5"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 xml:space="preserve"> </w:t>
            </w:r>
          </w:p>
          <w:p w:rsidR="00474FC2" w:rsidRPr="00FA57B5" w:rsidRDefault="00474FC2" w:rsidP="00187846">
            <w:pPr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2024 год – 0,0  тыс. руб.</w:t>
            </w:r>
          </w:p>
        </w:tc>
      </w:tr>
    </w:tbl>
    <w:p w:rsidR="00474FC2" w:rsidRDefault="00474FC2" w:rsidP="00EA6BA6">
      <w:pPr>
        <w:rPr>
          <w:b/>
          <w:bCs/>
        </w:rPr>
        <w:sectPr w:rsidR="00474FC2" w:rsidSect="005C33A1">
          <w:footnotePr>
            <w:pos w:val="beneathText"/>
          </w:footnotePr>
          <w:pgSz w:w="11905" w:h="16837"/>
          <w:pgMar w:top="993" w:right="850" w:bottom="567" w:left="1701" w:header="720" w:footer="720" w:gutter="0"/>
          <w:cols w:space="720"/>
        </w:sectPr>
      </w:pPr>
    </w:p>
    <w:p w:rsidR="00474FC2" w:rsidRDefault="00474FC2" w:rsidP="002D51C9">
      <w:pPr>
        <w:tabs>
          <w:tab w:val="left" w:pos="9420"/>
        </w:tabs>
      </w:pPr>
    </w:p>
    <w:p w:rsidR="00474FC2" w:rsidRDefault="00474FC2" w:rsidP="002D51C9">
      <w:pPr>
        <w:tabs>
          <w:tab w:val="left" w:pos="9420"/>
        </w:tabs>
      </w:pPr>
    </w:p>
    <w:p w:rsidR="00474FC2" w:rsidRPr="00D50919" w:rsidRDefault="00474FC2" w:rsidP="002D51C9">
      <w:pPr>
        <w:widowControl w:val="0"/>
        <w:suppressAutoHyphens w:val="0"/>
        <w:autoSpaceDE w:val="0"/>
        <w:autoSpaceDN w:val="0"/>
        <w:adjustRightInd w:val="0"/>
        <w:jc w:val="center"/>
        <w:rPr>
          <w:b/>
          <w:bCs/>
          <w:lang w:eastAsia="ru-RU"/>
        </w:rPr>
      </w:pPr>
      <w:r>
        <w:rPr>
          <w:b/>
          <w:bCs/>
          <w:lang w:eastAsia="ru-RU"/>
        </w:rPr>
        <w:t>П</w:t>
      </w:r>
      <w:r w:rsidRPr="00D50919">
        <w:rPr>
          <w:b/>
          <w:bCs/>
          <w:lang w:eastAsia="ru-RU"/>
        </w:rPr>
        <w:t>ереч</w:t>
      </w:r>
      <w:r>
        <w:rPr>
          <w:b/>
          <w:bCs/>
          <w:lang w:eastAsia="ru-RU"/>
        </w:rPr>
        <w:t>е</w:t>
      </w:r>
      <w:r w:rsidRPr="00D50919">
        <w:rPr>
          <w:b/>
          <w:bCs/>
          <w:lang w:eastAsia="ru-RU"/>
        </w:rPr>
        <w:t>н</w:t>
      </w:r>
      <w:r>
        <w:rPr>
          <w:b/>
          <w:bCs/>
          <w:lang w:eastAsia="ru-RU"/>
        </w:rPr>
        <w:t>ь</w:t>
      </w:r>
      <w:r w:rsidRPr="00D50919">
        <w:rPr>
          <w:b/>
          <w:bCs/>
          <w:lang w:eastAsia="ru-RU"/>
        </w:rPr>
        <w:t xml:space="preserve"> мероприятий подпрограммы</w:t>
      </w:r>
    </w:p>
    <w:p w:rsidR="00474FC2" w:rsidRPr="00D50919" w:rsidRDefault="00474FC2" w:rsidP="002D51C9">
      <w:pPr>
        <w:widowControl w:val="0"/>
        <w:suppressAutoHyphens w:val="0"/>
        <w:autoSpaceDE w:val="0"/>
        <w:autoSpaceDN w:val="0"/>
        <w:adjustRightInd w:val="0"/>
        <w:jc w:val="center"/>
        <w:rPr>
          <w:b/>
          <w:bCs/>
          <w:lang w:eastAsia="ru-RU"/>
        </w:rPr>
      </w:pPr>
      <w:r>
        <w:rPr>
          <w:b/>
          <w:bCs/>
          <w:lang w:eastAsia="ru-RU"/>
        </w:rPr>
        <w:t>Благоустройство</w:t>
      </w:r>
    </w:p>
    <w:p w:rsidR="00474FC2" w:rsidRPr="00D50919" w:rsidRDefault="00474FC2" w:rsidP="002D51C9">
      <w:pPr>
        <w:widowControl w:val="0"/>
        <w:suppressAutoHyphens w:val="0"/>
        <w:autoSpaceDE w:val="0"/>
        <w:autoSpaceDN w:val="0"/>
        <w:adjustRightInd w:val="0"/>
        <w:jc w:val="center"/>
        <w:rPr>
          <w:sz w:val="20"/>
          <w:szCs w:val="20"/>
          <w:lang w:eastAsia="ru-RU"/>
        </w:rPr>
      </w:pPr>
    </w:p>
    <w:tbl>
      <w:tblPr>
        <w:tblW w:w="1407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5"/>
        <w:gridCol w:w="2744"/>
        <w:gridCol w:w="1276"/>
        <w:gridCol w:w="9497"/>
      </w:tblGrid>
      <w:tr w:rsidR="00474FC2" w:rsidRPr="00D50919" w:rsidTr="000E45B5">
        <w:trPr>
          <w:trHeight w:val="230"/>
        </w:trPr>
        <w:tc>
          <w:tcPr>
            <w:tcW w:w="555" w:type="dxa"/>
            <w:vMerge w:val="restart"/>
            <w:vAlign w:val="center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50919">
              <w:rPr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744" w:type="dxa"/>
            <w:vMerge w:val="restart"/>
            <w:vAlign w:val="center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50919">
              <w:rPr>
                <w:b/>
                <w:bCs/>
                <w:sz w:val="20"/>
                <w:szCs w:val="20"/>
                <w:lang w:eastAsia="ru-RU"/>
              </w:rPr>
              <w:t>Перечень задач подпрограммы</w:t>
            </w:r>
          </w:p>
        </w:tc>
        <w:tc>
          <w:tcPr>
            <w:tcW w:w="1276" w:type="dxa"/>
            <w:vMerge w:val="restart"/>
            <w:vAlign w:val="center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50919">
              <w:rPr>
                <w:b/>
                <w:bCs/>
                <w:sz w:val="20"/>
                <w:szCs w:val="20"/>
                <w:lang w:eastAsia="ru-RU"/>
              </w:rPr>
              <w:t>Источники финансирования</w:t>
            </w:r>
          </w:p>
        </w:tc>
        <w:tc>
          <w:tcPr>
            <w:tcW w:w="9497" w:type="dxa"/>
            <w:vMerge w:val="restart"/>
            <w:vAlign w:val="center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50919">
              <w:rPr>
                <w:b/>
                <w:bCs/>
                <w:sz w:val="20"/>
                <w:szCs w:val="20"/>
                <w:lang w:eastAsia="ru-RU"/>
              </w:rPr>
              <w:t>Код бюджетной классификации (КБК)</w:t>
            </w:r>
          </w:p>
        </w:tc>
      </w:tr>
      <w:tr w:rsidR="00474FC2" w:rsidRPr="00D50919" w:rsidTr="000E45B5">
        <w:trPr>
          <w:trHeight w:val="605"/>
        </w:trPr>
        <w:tc>
          <w:tcPr>
            <w:tcW w:w="555" w:type="dxa"/>
            <w:vMerge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744" w:type="dxa"/>
            <w:vMerge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497" w:type="dxa"/>
            <w:vMerge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</w:tr>
      <w:tr w:rsidR="00474FC2" w:rsidRPr="00D50919" w:rsidTr="000E45B5">
        <w:tc>
          <w:tcPr>
            <w:tcW w:w="555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D50919">
              <w:rPr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44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D50919">
              <w:rPr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D50919">
              <w:rPr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497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</w:tr>
      <w:tr w:rsidR="00474FC2" w:rsidRPr="00D50919" w:rsidTr="000E45B5">
        <w:trPr>
          <w:cantSplit/>
          <w:trHeight w:val="1009"/>
        </w:trPr>
        <w:tc>
          <w:tcPr>
            <w:tcW w:w="555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D50919">
              <w:rPr>
                <w:bCs/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2744" w:type="dxa"/>
          </w:tcPr>
          <w:p w:rsidR="00474FC2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bCs/>
                <w:sz w:val="20"/>
                <w:szCs w:val="20"/>
                <w:lang w:eastAsia="ru-RU"/>
              </w:rPr>
            </w:pPr>
            <w:r w:rsidRPr="00D50919">
              <w:rPr>
                <w:bCs/>
                <w:sz w:val="20"/>
                <w:szCs w:val="20"/>
                <w:lang w:eastAsia="ru-RU"/>
              </w:rPr>
              <w:t>Задача 1</w:t>
            </w:r>
          </w:p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bCs/>
                <w:sz w:val="20"/>
                <w:szCs w:val="20"/>
                <w:lang w:eastAsia="ru-RU"/>
              </w:rPr>
            </w:pPr>
            <w:r>
              <w:rPr>
                <w:bCs/>
                <w:sz w:val="20"/>
                <w:szCs w:val="20"/>
                <w:lang w:eastAsia="ru-RU"/>
              </w:rPr>
              <w:t>Обеспечение устойчивого функционирования уличного освещения</w:t>
            </w:r>
          </w:p>
        </w:tc>
        <w:tc>
          <w:tcPr>
            <w:tcW w:w="1276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497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</w:tr>
      <w:tr w:rsidR="00474FC2" w:rsidRPr="009736A7" w:rsidTr="000E45B5">
        <w:trPr>
          <w:cantSplit/>
          <w:trHeight w:val="1917"/>
        </w:trPr>
        <w:tc>
          <w:tcPr>
            <w:tcW w:w="555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744" w:type="dxa"/>
          </w:tcPr>
          <w:p w:rsidR="00474FC2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bCs/>
                <w:sz w:val="20"/>
                <w:szCs w:val="20"/>
                <w:lang w:eastAsia="ru-RU"/>
              </w:rPr>
            </w:pPr>
            <w:r w:rsidRPr="00D50919">
              <w:rPr>
                <w:bCs/>
                <w:sz w:val="20"/>
                <w:szCs w:val="20"/>
                <w:lang w:eastAsia="ru-RU"/>
              </w:rPr>
              <w:t>Мероприятие 1</w:t>
            </w:r>
          </w:p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bCs/>
                <w:sz w:val="20"/>
                <w:szCs w:val="20"/>
                <w:lang w:eastAsia="ru-RU"/>
              </w:rPr>
            </w:pPr>
            <w:r>
              <w:rPr>
                <w:bCs/>
                <w:sz w:val="20"/>
                <w:szCs w:val="20"/>
                <w:lang w:eastAsia="ru-RU"/>
              </w:rPr>
              <w:t>Содержание, техобслуживание линий уличного освещения</w:t>
            </w:r>
          </w:p>
        </w:tc>
        <w:tc>
          <w:tcPr>
            <w:tcW w:w="1276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D50919">
              <w:rPr>
                <w:bCs/>
                <w:sz w:val="20"/>
                <w:szCs w:val="20"/>
                <w:lang w:eastAsia="ru-RU"/>
              </w:rPr>
              <w:t xml:space="preserve">Средства </w:t>
            </w:r>
            <w:r>
              <w:rPr>
                <w:bCs/>
                <w:sz w:val="20"/>
                <w:szCs w:val="20"/>
                <w:lang w:eastAsia="ru-RU"/>
              </w:rPr>
              <w:t>бюджета  и РБ</w:t>
            </w:r>
          </w:p>
        </w:tc>
        <w:tc>
          <w:tcPr>
            <w:tcW w:w="9497" w:type="dxa"/>
          </w:tcPr>
          <w:tbl>
            <w:tblPr>
              <w:tblpPr w:leftFromText="180" w:rightFromText="180" w:vertAnchor="page" w:horzAnchor="margin" w:tblpY="586"/>
              <w:tblOverlap w:val="never"/>
              <w:tblW w:w="8070" w:type="dxa"/>
              <w:tblLayout w:type="fixed"/>
              <w:tblLook w:val="00A0"/>
            </w:tblPr>
            <w:tblGrid>
              <w:gridCol w:w="2060"/>
              <w:gridCol w:w="960"/>
              <w:gridCol w:w="960"/>
              <w:gridCol w:w="1397"/>
              <w:gridCol w:w="1134"/>
              <w:gridCol w:w="1559"/>
            </w:tblGrid>
            <w:tr w:rsidR="00474FC2" w:rsidRPr="000E45B5" w:rsidTr="000E45B5">
              <w:trPr>
                <w:trHeight w:val="270"/>
              </w:trPr>
              <w:tc>
                <w:tcPr>
                  <w:tcW w:w="2060" w:type="dxa"/>
                  <w:tcBorders>
                    <w:top w:val="single" w:sz="4" w:space="0" w:color="000000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E45B5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791 0503 1970106050 247</w:t>
                  </w:r>
                </w:p>
              </w:tc>
              <w:tc>
                <w:tcPr>
                  <w:tcW w:w="96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E45B5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131112</w:t>
                  </w:r>
                </w:p>
              </w:tc>
              <w:tc>
                <w:tcPr>
                  <w:tcW w:w="96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E45B5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2236000</w:t>
                  </w:r>
                </w:p>
              </w:tc>
              <w:tc>
                <w:tcPr>
                  <w:tcW w:w="1397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33,39</w:t>
                  </w:r>
                  <w:r w:rsidRPr="000E45B5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50</w:t>
                  </w:r>
                  <w:r w:rsidRPr="000E45B5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 xml:space="preserve">,00 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250</w:t>
                  </w:r>
                  <w:r w:rsidRPr="000E45B5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 xml:space="preserve">,00 </w:t>
                  </w:r>
                </w:p>
              </w:tc>
            </w:tr>
            <w:tr w:rsidR="00474FC2" w:rsidRPr="000E45B5" w:rsidTr="000E45B5">
              <w:trPr>
                <w:trHeight w:val="270"/>
              </w:trPr>
              <w:tc>
                <w:tcPr>
                  <w:tcW w:w="20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E45B5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791 0503 1970174040 247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E45B5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111112</w:t>
                  </w:r>
                </w:p>
              </w:tc>
              <w:tc>
                <w:tcPr>
                  <w:tcW w:w="96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E45B5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2236000</w:t>
                  </w:r>
                </w:p>
              </w:tc>
              <w:tc>
                <w:tcPr>
                  <w:tcW w:w="1397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78,91</w:t>
                  </w:r>
                  <w:r w:rsidRPr="000E45B5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200,0</w:t>
                  </w:r>
                  <w:r w:rsidRPr="000E45B5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E45B5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</w:tr>
            <w:tr w:rsidR="00474FC2" w:rsidRPr="000E45B5" w:rsidTr="000E45B5">
              <w:trPr>
                <w:trHeight w:val="270"/>
              </w:trPr>
              <w:tc>
                <w:tcPr>
                  <w:tcW w:w="3980" w:type="dxa"/>
                  <w:gridSpan w:val="3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nil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</w:pPr>
                  <w:r w:rsidRPr="000E45B5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  <w:t>Итого:</w:t>
                  </w:r>
                </w:p>
              </w:tc>
              <w:tc>
                <w:tcPr>
                  <w:tcW w:w="1397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  <w:t xml:space="preserve">112,3 тыс </w:t>
                  </w:r>
                  <w:r w:rsidRPr="000E45B5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  <w:t xml:space="preserve">250,0 тыс </w:t>
                  </w:r>
                  <w:r w:rsidRPr="000E45B5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559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  <w:t xml:space="preserve">250,0 тыс </w:t>
                  </w:r>
                  <w:r w:rsidRPr="000E45B5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  <w:t xml:space="preserve"> </w:t>
                  </w:r>
                </w:p>
              </w:tc>
            </w:tr>
          </w:tbl>
          <w:p w:rsidR="00474FC2" w:rsidRPr="009736A7" w:rsidRDefault="00474FC2" w:rsidP="000E45B5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74FC2" w:rsidRPr="009736A7" w:rsidTr="000E45B5">
        <w:trPr>
          <w:cantSplit/>
        </w:trPr>
        <w:tc>
          <w:tcPr>
            <w:tcW w:w="555" w:type="dxa"/>
          </w:tcPr>
          <w:p w:rsidR="00474FC2" w:rsidRPr="004A4B5D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744" w:type="dxa"/>
          </w:tcPr>
          <w:p w:rsidR="00474FC2" w:rsidRPr="004A4B5D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lang w:eastAsia="ru-RU"/>
              </w:rPr>
            </w:pPr>
            <w:r w:rsidRPr="004A4B5D">
              <w:rPr>
                <w:b/>
                <w:bCs/>
                <w:sz w:val="20"/>
                <w:szCs w:val="20"/>
                <w:lang w:eastAsia="ru-RU"/>
              </w:rPr>
              <w:t xml:space="preserve">Всего по задаче </w:t>
            </w:r>
            <w:r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</w:tcPr>
          <w:p w:rsidR="00474FC2" w:rsidRPr="004A4B5D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497" w:type="dxa"/>
          </w:tcPr>
          <w:p w:rsidR="00474FC2" w:rsidRPr="009736A7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highlight w:val="yellow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612,3</w:t>
            </w:r>
            <w:r w:rsidRPr="00FB0616">
              <w:rPr>
                <w:b/>
                <w:bCs/>
                <w:sz w:val="20"/>
                <w:szCs w:val="20"/>
                <w:lang w:eastAsia="ru-RU"/>
              </w:rPr>
              <w:t xml:space="preserve"> тыс </w:t>
            </w:r>
          </w:p>
        </w:tc>
      </w:tr>
      <w:tr w:rsidR="00474FC2" w:rsidRPr="009736A7" w:rsidTr="000E45B5">
        <w:trPr>
          <w:cantSplit/>
        </w:trPr>
        <w:tc>
          <w:tcPr>
            <w:tcW w:w="555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  <w:r>
              <w:rPr>
                <w:bCs/>
                <w:sz w:val="20"/>
                <w:szCs w:val="20"/>
                <w:lang w:eastAsia="ru-RU"/>
              </w:rPr>
              <w:t>1.2.</w:t>
            </w:r>
          </w:p>
        </w:tc>
        <w:tc>
          <w:tcPr>
            <w:tcW w:w="2744" w:type="dxa"/>
          </w:tcPr>
          <w:p w:rsidR="00474FC2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bCs/>
                <w:sz w:val="20"/>
                <w:szCs w:val="20"/>
                <w:lang w:eastAsia="ru-RU"/>
              </w:rPr>
            </w:pPr>
            <w:r>
              <w:rPr>
                <w:bCs/>
                <w:sz w:val="20"/>
                <w:szCs w:val="20"/>
                <w:lang w:eastAsia="ru-RU"/>
              </w:rPr>
              <w:t xml:space="preserve">Задача 2 </w:t>
            </w:r>
          </w:p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bCs/>
                <w:sz w:val="20"/>
                <w:szCs w:val="20"/>
                <w:lang w:eastAsia="ru-RU"/>
              </w:rPr>
            </w:pPr>
            <w:r>
              <w:rPr>
                <w:bCs/>
                <w:sz w:val="20"/>
                <w:szCs w:val="20"/>
                <w:lang w:eastAsia="ru-RU"/>
              </w:rPr>
              <w:t>Улучшение условий проживания жителей поселения: улучшение внешнего вида поселения, улиц, скверов, площадей и прочих объектов благоустройства, отвечающее действующим требованиям и нормам, в т.ч. озеленение и комплексное благоустройство</w:t>
            </w:r>
          </w:p>
        </w:tc>
        <w:tc>
          <w:tcPr>
            <w:tcW w:w="1276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497" w:type="dxa"/>
          </w:tcPr>
          <w:p w:rsidR="00474FC2" w:rsidRPr="009736A7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74FC2" w:rsidRPr="009736A7" w:rsidTr="000E45B5">
        <w:trPr>
          <w:cantSplit/>
          <w:trHeight w:val="3344"/>
        </w:trPr>
        <w:tc>
          <w:tcPr>
            <w:tcW w:w="555" w:type="dxa"/>
          </w:tcPr>
          <w:p w:rsidR="00474FC2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744" w:type="dxa"/>
          </w:tcPr>
          <w:p w:rsidR="00474FC2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bCs/>
                <w:sz w:val="20"/>
                <w:szCs w:val="20"/>
                <w:lang w:eastAsia="ru-RU"/>
              </w:rPr>
            </w:pPr>
            <w:r>
              <w:rPr>
                <w:bCs/>
                <w:sz w:val="20"/>
                <w:szCs w:val="20"/>
                <w:lang w:eastAsia="ru-RU"/>
              </w:rPr>
              <w:t xml:space="preserve">Мероприятие 1 </w:t>
            </w:r>
          </w:p>
          <w:p w:rsidR="00474FC2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bCs/>
                <w:sz w:val="20"/>
                <w:szCs w:val="20"/>
                <w:lang w:eastAsia="ru-RU"/>
              </w:rPr>
            </w:pPr>
            <w:r>
              <w:rPr>
                <w:bCs/>
                <w:sz w:val="20"/>
                <w:szCs w:val="20"/>
                <w:lang w:eastAsia="ru-RU"/>
              </w:rPr>
              <w:t>Благоустройство территории поселения, содержание и ремонт объектов благоустройства (в т.ч. уход за газонами, цветниками, кустарниками, деревьями, закупка цветочной рассады, выпиловка, уход за дорожками и тротуарами, детскими и спортивными площадками), уборка стихийных свалок и вывоз мусора мусоросборочных площадок, праздничное украшение поселка, комплексное благоустройство и озеленение территории с созданием новых объектов благоустройства, отлов безнадзорных животных,  в том числе</w:t>
            </w:r>
          </w:p>
          <w:p w:rsidR="00474FC2" w:rsidRDefault="00474FC2" w:rsidP="00187846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-установка площадок ТБО</w:t>
            </w:r>
          </w:p>
          <w:p w:rsidR="00474FC2" w:rsidRDefault="00474FC2" w:rsidP="00187846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- благоустройство кладбищ</w:t>
            </w:r>
          </w:p>
          <w:p w:rsidR="00474FC2" w:rsidRPr="00882624" w:rsidRDefault="00474FC2" w:rsidP="00187846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-  ремонт висячего моста</w:t>
            </w:r>
          </w:p>
        </w:tc>
        <w:tc>
          <w:tcPr>
            <w:tcW w:w="1276" w:type="dxa"/>
          </w:tcPr>
          <w:p w:rsidR="00474FC2" w:rsidRPr="00553F3C" w:rsidRDefault="00474FC2" w:rsidP="00187846">
            <w:pPr>
              <w:rPr>
                <w:sz w:val="20"/>
                <w:szCs w:val="20"/>
                <w:lang w:eastAsia="ru-RU"/>
              </w:rPr>
            </w:pPr>
          </w:p>
          <w:p w:rsidR="00474FC2" w:rsidRPr="00553F3C" w:rsidRDefault="00474FC2" w:rsidP="00187846">
            <w:pPr>
              <w:rPr>
                <w:sz w:val="20"/>
                <w:szCs w:val="20"/>
                <w:lang w:eastAsia="ru-RU"/>
              </w:rPr>
            </w:pPr>
          </w:p>
          <w:p w:rsidR="00474FC2" w:rsidRPr="00553F3C" w:rsidRDefault="00474FC2" w:rsidP="00187846">
            <w:pPr>
              <w:rPr>
                <w:sz w:val="20"/>
                <w:szCs w:val="20"/>
                <w:lang w:eastAsia="ru-RU"/>
              </w:rPr>
            </w:pPr>
          </w:p>
          <w:p w:rsidR="00474FC2" w:rsidRPr="00553F3C" w:rsidRDefault="00474FC2" w:rsidP="00187846">
            <w:pPr>
              <w:rPr>
                <w:sz w:val="20"/>
                <w:szCs w:val="20"/>
                <w:lang w:eastAsia="ru-RU"/>
              </w:rPr>
            </w:pPr>
          </w:p>
          <w:p w:rsidR="00474FC2" w:rsidRDefault="00474FC2" w:rsidP="00187846">
            <w:pPr>
              <w:rPr>
                <w:sz w:val="20"/>
                <w:szCs w:val="20"/>
                <w:lang w:eastAsia="ru-RU"/>
              </w:rPr>
            </w:pPr>
          </w:p>
          <w:p w:rsidR="00474FC2" w:rsidRDefault="00474FC2" w:rsidP="00187846">
            <w:pPr>
              <w:rPr>
                <w:sz w:val="20"/>
                <w:szCs w:val="20"/>
                <w:lang w:eastAsia="ru-RU"/>
              </w:rPr>
            </w:pPr>
          </w:p>
          <w:p w:rsidR="00474FC2" w:rsidRDefault="00474FC2" w:rsidP="00187846">
            <w:pPr>
              <w:rPr>
                <w:sz w:val="20"/>
                <w:szCs w:val="20"/>
                <w:lang w:eastAsia="ru-RU"/>
              </w:rPr>
            </w:pPr>
          </w:p>
          <w:p w:rsidR="00474FC2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bCs/>
                <w:sz w:val="20"/>
                <w:szCs w:val="20"/>
                <w:lang w:eastAsia="ru-RU"/>
              </w:rPr>
            </w:pPr>
            <w:r w:rsidRPr="00D50919">
              <w:rPr>
                <w:bCs/>
                <w:sz w:val="20"/>
                <w:szCs w:val="20"/>
                <w:lang w:eastAsia="ru-RU"/>
              </w:rPr>
              <w:t xml:space="preserve">Средства бюджета сельского поселения </w:t>
            </w:r>
            <w:r>
              <w:rPr>
                <w:bCs/>
                <w:sz w:val="20"/>
                <w:szCs w:val="20"/>
                <w:lang w:eastAsia="ru-RU"/>
              </w:rPr>
              <w:t xml:space="preserve"> </w:t>
            </w:r>
          </w:p>
          <w:p w:rsidR="00474FC2" w:rsidRPr="003E3345" w:rsidRDefault="00474FC2" w:rsidP="00187846">
            <w:pPr>
              <w:rPr>
                <w:sz w:val="20"/>
                <w:szCs w:val="20"/>
                <w:lang w:eastAsia="ru-RU"/>
              </w:rPr>
            </w:pPr>
          </w:p>
          <w:p w:rsidR="00474FC2" w:rsidRPr="003E3345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497" w:type="dxa"/>
          </w:tcPr>
          <w:p w:rsidR="00474FC2" w:rsidRPr="009736A7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highlight w:val="yellow"/>
                <w:lang w:eastAsia="ru-RU"/>
              </w:rPr>
            </w:pPr>
          </w:p>
          <w:p w:rsidR="00474FC2" w:rsidRPr="009736A7" w:rsidRDefault="00474FC2" w:rsidP="00187846">
            <w:pPr>
              <w:rPr>
                <w:sz w:val="20"/>
                <w:szCs w:val="20"/>
                <w:highlight w:val="yellow"/>
                <w:lang w:eastAsia="ru-RU"/>
              </w:rPr>
            </w:pPr>
          </w:p>
          <w:tbl>
            <w:tblPr>
              <w:tblW w:w="7820" w:type="dxa"/>
              <w:tblLayout w:type="fixed"/>
              <w:tblLook w:val="00A0"/>
            </w:tblPr>
            <w:tblGrid>
              <w:gridCol w:w="2060"/>
              <w:gridCol w:w="960"/>
              <w:gridCol w:w="960"/>
              <w:gridCol w:w="1288"/>
              <w:gridCol w:w="1276"/>
              <w:gridCol w:w="1276"/>
            </w:tblGrid>
            <w:tr w:rsidR="00474FC2" w:rsidRPr="000E45B5" w:rsidTr="009F01D4">
              <w:trPr>
                <w:trHeight w:val="270"/>
              </w:trPr>
              <w:tc>
                <w:tcPr>
                  <w:tcW w:w="2060" w:type="dxa"/>
                  <w:tcBorders>
                    <w:top w:val="single" w:sz="4" w:space="0" w:color="000000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E45B5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791 0503 1970106050 244</w:t>
                  </w:r>
                </w:p>
              </w:tc>
              <w:tc>
                <w:tcPr>
                  <w:tcW w:w="96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E45B5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131112</w:t>
                  </w:r>
                </w:p>
              </w:tc>
              <w:tc>
                <w:tcPr>
                  <w:tcW w:w="96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E45B5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2238000</w:t>
                  </w:r>
                </w:p>
              </w:tc>
              <w:tc>
                <w:tcPr>
                  <w:tcW w:w="1288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21,43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20,0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20,0</w:t>
                  </w:r>
                </w:p>
              </w:tc>
            </w:tr>
            <w:tr w:rsidR="00474FC2" w:rsidRPr="000E45B5" w:rsidTr="009F01D4">
              <w:trPr>
                <w:trHeight w:val="270"/>
              </w:trPr>
              <w:tc>
                <w:tcPr>
                  <w:tcW w:w="20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E45B5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791 0503 1970106050 244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E45B5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131112</w:t>
                  </w:r>
                </w:p>
              </w:tc>
              <w:tc>
                <w:tcPr>
                  <w:tcW w:w="96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E45B5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2240000</w:t>
                  </w:r>
                </w:p>
              </w:tc>
              <w:tc>
                <w:tcPr>
                  <w:tcW w:w="1288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0,08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474FC2" w:rsidRPr="000E45B5" w:rsidTr="009F01D4">
              <w:trPr>
                <w:trHeight w:val="270"/>
              </w:trPr>
              <w:tc>
                <w:tcPr>
                  <w:tcW w:w="20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E45B5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791 0503 1970106050 244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E45B5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131112</w:t>
                  </w:r>
                </w:p>
              </w:tc>
              <w:tc>
                <w:tcPr>
                  <w:tcW w:w="96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E45B5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2251000</w:t>
                  </w:r>
                </w:p>
              </w:tc>
              <w:tc>
                <w:tcPr>
                  <w:tcW w:w="1288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90,42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150,0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150,0</w:t>
                  </w:r>
                </w:p>
              </w:tc>
            </w:tr>
            <w:tr w:rsidR="00474FC2" w:rsidRPr="000E45B5" w:rsidTr="009F01D4">
              <w:trPr>
                <w:trHeight w:val="270"/>
              </w:trPr>
              <w:tc>
                <w:tcPr>
                  <w:tcW w:w="20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E45B5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791 0503 1970106050 244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E45B5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131112</w:t>
                  </w:r>
                </w:p>
              </w:tc>
              <w:tc>
                <w:tcPr>
                  <w:tcW w:w="96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E45B5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2261100</w:t>
                  </w:r>
                </w:p>
              </w:tc>
              <w:tc>
                <w:tcPr>
                  <w:tcW w:w="1288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121,13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100,0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0</w:t>
                  </w:r>
                </w:p>
              </w:tc>
            </w:tr>
            <w:tr w:rsidR="00474FC2" w:rsidRPr="000E45B5" w:rsidTr="009F01D4">
              <w:trPr>
                <w:trHeight w:val="270"/>
              </w:trPr>
              <w:tc>
                <w:tcPr>
                  <w:tcW w:w="20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E45B5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791 0503 1970106050 244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E45B5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131112</w:t>
                  </w:r>
                </w:p>
              </w:tc>
              <w:tc>
                <w:tcPr>
                  <w:tcW w:w="96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E45B5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3432000</w:t>
                  </w:r>
                </w:p>
              </w:tc>
              <w:tc>
                <w:tcPr>
                  <w:tcW w:w="1288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34,57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474FC2" w:rsidRPr="000E45B5" w:rsidTr="009F01D4">
              <w:trPr>
                <w:trHeight w:val="270"/>
              </w:trPr>
              <w:tc>
                <w:tcPr>
                  <w:tcW w:w="20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E45B5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791 0503 1970106050 244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E45B5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131112</w:t>
                  </w:r>
                </w:p>
              </w:tc>
              <w:tc>
                <w:tcPr>
                  <w:tcW w:w="96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E45B5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3440000</w:t>
                  </w:r>
                </w:p>
              </w:tc>
              <w:tc>
                <w:tcPr>
                  <w:tcW w:w="1288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19,28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474FC2" w:rsidRPr="000E45B5" w:rsidTr="009F01D4">
              <w:trPr>
                <w:trHeight w:val="270"/>
              </w:trPr>
              <w:tc>
                <w:tcPr>
                  <w:tcW w:w="20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E45B5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791 0503 1970106050 244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E45B5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131112</w:t>
                  </w:r>
                </w:p>
              </w:tc>
              <w:tc>
                <w:tcPr>
                  <w:tcW w:w="96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E45B5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3460000</w:t>
                  </w:r>
                </w:p>
              </w:tc>
              <w:tc>
                <w:tcPr>
                  <w:tcW w:w="1288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30,27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100,0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100,0</w:t>
                  </w:r>
                </w:p>
              </w:tc>
            </w:tr>
            <w:tr w:rsidR="00474FC2" w:rsidRPr="000E45B5" w:rsidTr="009F01D4">
              <w:trPr>
                <w:trHeight w:val="270"/>
              </w:trPr>
              <w:tc>
                <w:tcPr>
                  <w:tcW w:w="20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E45B5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791 0503 1970106050 244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131112</w:t>
                  </w:r>
                </w:p>
              </w:tc>
              <w:tc>
                <w:tcPr>
                  <w:tcW w:w="96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349000</w:t>
                  </w:r>
                </w:p>
              </w:tc>
              <w:tc>
                <w:tcPr>
                  <w:tcW w:w="1288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Default="00474FC2" w:rsidP="000E45B5">
                  <w:pPr>
                    <w:suppressAutoHyphens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0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Default="00474FC2" w:rsidP="000E45B5">
                  <w:pPr>
                    <w:suppressAutoHyphens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30,0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Default="00474FC2" w:rsidP="000E45B5">
                  <w:pPr>
                    <w:suppressAutoHyphens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30,0</w:t>
                  </w:r>
                </w:p>
              </w:tc>
            </w:tr>
            <w:tr w:rsidR="00474FC2" w:rsidRPr="000E45B5" w:rsidTr="009F01D4">
              <w:trPr>
                <w:trHeight w:val="270"/>
              </w:trPr>
              <w:tc>
                <w:tcPr>
                  <w:tcW w:w="20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E45B5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791 0503 1970106050 852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E45B5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131112</w:t>
                  </w:r>
                </w:p>
              </w:tc>
              <w:tc>
                <w:tcPr>
                  <w:tcW w:w="96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E45B5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2910000</w:t>
                  </w:r>
                </w:p>
              </w:tc>
              <w:tc>
                <w:tcPr>
                  <w:tcW w:w="1288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0,45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474FC2" w:rsidRPr="000E45B5" w:rsidTr="009F01D4">
              <w:trPr>
                <w:trHeight w:val="270"/>
              </w:trPr>
              <w:tc>
                <w:tcPr>
                  <w:tcW w:w="20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E45B5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791 0503 1970106400 244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E45B5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131112</w:t>
                  </w:r>
                </w:p>
              </w:tc>
              <w:tc>
                <w:tcPr>
                  <w:tcW w:w="96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E45B5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2261100</w:t>
                  </w:r>
                </w:p>
              </w:tc>
              <w:tc>
                <w:tcPr>
                  <w:tcW w:w="1288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8,40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474FC2" w:rsidRPr="000E45B5" w:rsidTr="009F01D4">
              <w:trPr>
                <w:trHeight w:val="270"/>
              </w:trPr>
              <w:tc>
                <w:tcPr>
                  <w:tcW w:w="20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E45B5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791 0503 1970174040 244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E45B5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111112</w:t>
                  </w:r>
                </w:p>
              </w:tc>
              <w:tc>
                <w:tcPr>
                  <w:tcW w:w="96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E45B5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2261100</w:t>
                  </w:r>
                </w:p>
              </w:tc>
              <w:tc>
                <w:tcPr>
                  <w:tcW w:w="1288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300,0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0</w:t>
                  </w:r>
                </w:p>
              </w:tc>
            </w:tr>
            <w:tr w:rsidR="00474FC2" w:rsidRPr="000E45B5" w:rsidTr="009F01D4">
              <w:trPr>
                <w:trHeight w:val="270"/>
              </w:trPr>
              <w:tc>
                <w:tcPr>
                  <w:tcW w:w="20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E45B5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791 0503 1970174040 244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E45B5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111112</w:t>
                  </w:r>
                </w:p>
              </w:tc>
              <w:tc>
                <w:tcPr>
                  <w:tcW w:w="96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E45B5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3120000</w:t>
                  </w:r>
                </w:p>
              </w:tc>
              <w:tc>
                <w:tcPr>
                  <w:tcW w:w="1288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175,06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474FC2" w:rsidRPr="000E45B5" w:rsidTr="009F01D4">
              <w:trPr>
                <w:trHeight w:val="270"/>
              </w:trPr>
              <w:tc>
                <w:tcPr>
                  <w:tcW w:w="20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E45B5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791 0503 1970174040 244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E45B5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111112</w:t>
                  </w:r>
                </w:p>
              </w:tc>
              <w:tc>
                <w:tcPr>
                  <w:tcW w:w="96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E45B5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3460000</w:t>
                  </w:r>
                </w:p>
              </w:tc>
              <w:tc>
                <w:tcPr>
                  <w:tcW w:w="1288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26,96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474FC2" w:rsidRPr="000E45B5" w:rsidTr="000E45B5">
              <w:trPr>
                <w:trHeight w:val="270"/>
              </w:trPr>
              <w:tc>
                <w:tcPr>
                  <w:tcW w:w="3980" w:type="dxa"/>
                  <w:gridSpan w:val="3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nil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</w:pPr>
                  <w:r w:rsidRPr="000E45B5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  <w:t>Итого:</w:t>
                  </w:r>
                </w:p>
              </w:tc>
              <w:tc>
                <w:tcPr>
                  <w:tcW w:w="1288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  <w:t xml:space="preserve">528,09 тыс </w:t>
                  </w:r>
                  <w:r w:rsidRPr="000E45B5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0E45B5">
                  <w:pPr>
                    <w:suppressAutoHyphens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  <w:t xml:space="preserve">700,0тыс </w:t>
                  </w:r>
                  <w:r w:rsidRPr="000E45B5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0E45B5" w:rsidRDefault="00474FC2" w:rsidP="009F01D4">
                  <w:pPr>
                    <w:suppressAutoHyphens w:val="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  <w:t xml:space="preserve">300,0тыс </w:t>
                  </w:r>
                  <w:r w:rsidRPr="000E45B5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  <w:t xml:space="preserve"> </w:t>
                  </w:r>
                </w:p>
              </w:tc>
            </w:tr>
          </w:tbl>
          <w:p w:rsidR="00474FC2" w:rsidRPr="009736A7" w:rsidRDefault="00474FC2" w:rsidP="000E45B5">
            <w:pPr>
              <w:rPr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74FC2" w:rsidRPr="009736A7" w:rsidTr="000E45B5">
        <w:trPr>
          <w:cantSplit/>
        </w:trPr>
        <w:tc>
          <w:tcPr>
            <w:tcW w:w="555" w:type="dxa"/>
          </w:tcPr>
          <w:p w:rsidR="00474FC2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744" w:type="dxa"/>
          </w:tcPr>
          <w:p w:rsidR="00474FC2" w:rsidRPr="004A4B5D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lang w:eastAsia="ru-RU"/>
              </w:rPr>
            </w:pPr>
            <w:r w:rsidRPr="004A4B5D">
              <w:rPr>
                <w:b/>
                <w:bCs/>
                <w:sz w:val="20"/>
                <w:szCs w:val="20"/>
                <w:lang w:eastAsia="ru-RU"/>
              </w:rPr>
              <w:t xml:space="preserve">Всего по задаче </w:t>
            </w:r>
            <w:r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497" w:type="dxa"/>
          </w:tcPr>
          <w:p w:rsidR="00474FC2" w:rsidRPr="000E45B5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1528,09</w:t>
            </w:r>
            <w:r w:rsidRPr="000E45B5">
              <w:rPr>
                <w:b/>
                <w:bCs/>
                <w:lang w:eastAsia="ru-RU"/>
              </w:rPr>
              <w:t xml:space="preserve"> тыс </w:t>
            </w:r>
          </w:p>
        </w:tc>
      </w:tr>
      <w:tr w:rsidR="00474FC2" w:rsidRPr="004A4B5D" w:rsidTr="000E45B5">
        <w:trPr>
          <w:cantSplit/>
        </w:trPr>
        <w:tc>
          <w:tcPr>
            <w:tcW w:w="555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744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lang w:eastAsia="ru-RU"/>
              </w:rPr>
            </w:pPr>
            <w:r w:rsidRPr="00D50919">
              <w:rPr>
                <w:b/>
                <w:bCs/>
                <w:sz w:val="20"/>
                <w:szCs w:val="20"/>
                <w:lang w:eastAsia="ru-RU"/>
              </w:rPr>
              <w:t>ИТОГО по подпрограмме:</w:t>
            </w:r>
          </w:p>
        </w:tc>
        <w:tc>
          <w:tcPr>
            <w:tcW w:w="1276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497" w:type="dxa"/>
          </w:tcPr>
          <w:p w:rsidR="00474FC2" w:rsidRPr="000E45B5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2140,39</w:t>
            </w:r>
            <w:r w:rsidRPr="000E45B5">
              <w:rPr>
                <w:b/>
                <w:bCs/>
                <w:lang w:eastAsia="ru-RU"/>
              </w:rPr>
              <w:t xml:space="preserve"> тыс</w:t>
            </w:r>
          </w:p>
        </w:tc>
      </w:tr>
    </w:tbl>
    <w:p w:rsidR="00474FC2" w:rsidRDefault="00474FC2" w:rsidP="002D51C9">
      <w:pPr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 </w:t>
      </w:r>
    </w:p>
    <w:p w:rsidR="00474FC2" w:rsidRDefault="00474FC2" w:rsidP="002D51C9">
      <w:pPr>
        <w:spacing w:line="360" w:lineRule="auto"/>
        <w:jc w:val="center"/>
        <w:rPr>
          <w:b/>
          <w:bCs/>
        </w:rPr>
      </w:pPr>
    </w:p>
    <w:p w:rsidR="00474FC2" w:rsidRDefault="00474FC2" w:rsidP="002D51C9">
      <w:pPr>
        <w:spacing w:line="360" w:lineRule="auto"/>
        <w:jc w:val="center"/>
        <w:rPr>
          <w:b/>
          <w:bCs/>
        </w:rPr>
      </w:pPr>
    </w:p>
    <w:p w:rsidR="00474FC2" w:rsidRDefault="00474FC2" w:rsidP="002D51C9">
      <w:pPr>
        <w:tabs>
          <w:tab w:val="left" w:pos="9420"/>
        </w:tabs>
      </w:pPr>
    </w:p>
    <w:p w:rsidR="00474FC2" w:rsidRPr="002D51C9" w:rsidRDefault="00474FC2" w:rsidP="002D51C9"/>
    <w:p w:rsidR="00474FC2" w:rsidRPr="002D51C9" w:rsidRDefault="00474FC2" w:rsidP="002D51C9"/>
    <w:p w:rsidR="00474FC2" w:rsidRPr="002D51C9" w:rsidRDefault="00474FC2" w:rsidP="002D51C9"/>
    <w:p w:rsidR="00474FC2" w:rsidRPr="002D51C9" w:rsidRDefault="00474FC2" w:rsidP="002D51C9"/>
    <w:p w:rsidR="00474FC2" w:rsidRDefault="00474FC2" w:rsidP="002D51C9"/>
    <w:p w:rsidR="00474FC2" w:rsidRDefault="00474FC2" w:rsidP="002D51C9"/>
    <w:p w:rsidR="00474FC2" w:rsidRDefault="00474FC2" w:rsidP="002D51C9">
      <w:pPr>
        <w:tabs>
          <w:tab w:val="left" w:pos="5835"/>
        </w:tabs>
      </w:pPr>
      <w:r>
        <w:tab/>
      </w:r>
    </w:p>
    <w:p w:rsidR="00474FC2" w:rsidRDefault="00474FC2" w:rsidP="002D51C9">
      <w:pPr>
        <w:tabs>
          <w:tab w:val="left" w:pos="5835"/>
        </w:tabs>
      </w:pPr>
    </w:p>
    <w:p w:rsidR="00474FC2" w:rsidRDefault="00474FC2" w:rsidP="002D51C9">
      <w:pPr>
        <w:tabs>
          <w:tab w:val="left" w:pos="5835"/>
        </w:tabs>
      </w:pPr>
    </w:p>
    <w:p w:rsidR="00474FC2" w:rsidRDefault="00474FC2" w:rsidP="002D51C9">
      <w:pPr>
        <w:tabs>
          <w:tab w:val="left" w:pos="5835"/>
        </w:tabs>
      </w:pPr>
    </w:p>
    <w:p w:rsidR="00474FC2" w:rsidRDefault="00474FC2" w:rsidP="002D51C9">
      <w:pPr>
        <w:tabs>
          <w:tab w:val="left" w:pos="5835"/>
        </w:tabs>
      </w:pPr>
    </w:p>
    <w:p w:rsidR="00474FC2" w:rsidRPr="00D50919" w:rsidRDefault="00474FC2" w:rsidP="002D51C9">
      <w:pPr>
        <w:widowControl w:val="0"/>
        <w:suppressAutoHyphens w:val="0"/>
        <w:autoSpaceDE w:val="0"/>
        <w:autoSpaceDN w:val="0"/>
        <w:adjustRightInd w:val="0"/>
        <w:jc w:val="center"/>
        <w:rPr>
          <w:b/>
          <w:bCs/>
          <w:lang w:eastAsia="ru-RU"/>
        </w:rPr>
      </w:pPr>
      <w:r>
        <w:rPr>
          <w:b/>
          <w:bCs/>
          <w:lang w:eastAsia="ru-RU"/>
        </w:rPr>
        <w:t>П</w:t>
      </w:r>
      <w:r w:rsidRPr="00D50919">
        <w:rPr>
          <w:b/>
          <w:bCs/>
          <w:lang w:eastAsia="ru-RU"/>
        </w:rPr>
        <w:t>ереч</w:t>
      </w:r>
      <w:r>
        <w:rPr>
          <w:b/>
          <w:bCs/>
          <w:lang w:eastAsia="ru-RU"/>
        </w:rPr>
        <w:t>е</w:t>
      </w:r>
      <w:r w:rsidRPr="00D50919">
        <w:rPr>
          <w:b/>
          <w:bCs/>
          <w:lang w:eastAsia="ru-RU"/>
        </w:rPr>
        <w:t>н</w:t>
      </w:r>
      <w:r>
        <w:rPr>
          <w:b/>
          <w:bCs/>
          <w:lang w:eastAsia="ru-RU"/>
        </w:rPr>
        <w:t>ь</w:t>
      </w:r>
      <w:r w:rsidRPr="00D50919">
        <w:rPr>
          <w:b/>
          <w:bCs/>
          <w:lang w:eastAsia="ru-RU"/>
        </w:rPr>
        <w:t xml:space="preserve"> мероприятий подпрограммы</w:t>
      </w:r>
    </w:p>
    <w:p w:rsidR="00474FC2" w:rsidRPr="00D50919" w:rsidRDefault="00474FC2" w:rsidP="002D51C9">
      <w:pPr>
        <w:widowControl w:val="0"/>
        <w:suppressAutoHyphens w:val="0"/>
        <w:autoSpaceDE w:val="0"/>
        <w:autoSpaceDN w:val="0"/>
        <w:adjustRightInd w:val="0"/>
        <w:jc w:val="center"/>
        <w:rPr>
          <w:b/>
          <w:bCs/>
          <w:lang w:eastAsia="ru-RU"/>
        </w:rPr>
      </w:pPr>
      <w:r>
        <w:rPr>
          <w:b/>
          <w:bCs/>
          <w:lang w:eastAsia="ru-RU"/>
        </w:rPr>
        <w:t xml:space="preserve">Жилищное </w:t>
      </w:r>
      <w:r w:rsidRPr="00D50919">
        <w:rPr>
          <w:b/>
          <w:bCs/>
          <w:lang w:eastAsia="ru-RU"/>
        </w:rPr>
        <w:t>хозяйство</w:t>
      </w:r>
    </w:p>
    <w:p w:rsidR="00474FC2" w:rsidRPr="00D50919" w:rsidRDefault="00474FC2" w:rsidP="002D51C9">
      <w:pPr>
        <w:widowControl w:val="0"/>
        <w:suppressAutoHyphens w:val="0"/>
        <w:autoSpaceDE w:val="0"/>
        <w:autoSpaceDN w:val="0"/>
        <w:adjustRightInd w:val="0"/>
        <w:jc w:val="center"/>
        <w:rPr>
          <w:sz w:val="20"/>
          <w:szCs w:val="20"/>
          <w:lang w:eastAsia="ru-RU"/>
        </w:rPr>
      </w:pPr>
    </w:p>
    <w:tbl>
      <w:tblPr>
        <w:tblW w:w="1024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5"/>
        <w:gridCol w:w="3169"/>
        <w:gridCol w:w="2126"/>
        <w:gridCol w:w="1710"/>
        <w:gridCol w:w="1413"/>
        <w:gridCol w:w="1260"/>
        <w:gridCol w:w="16"/>
      </w:tblGrid>
      <w:tr w:rsidR="00474FC2" w:rsidRPr="00D50919" w:rsidTr="00187846">
        <w:tc>
          <w:tcPr>
            <w:tcW w:w="555" w:type="dxa"/>
            <w:vMerge w:val="restart"/>
            <w:vAlign w:val="center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50919">
              <w:rPr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169" w:type="dxa"/>
            <w:vMerge w:val="restart"/>
            <w:vAlign w:val="center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50919">
              <w:rPr>
                <w:b/>
                <w:bCs/>
                <w:sz w:val="20"/>
                <w:szCs w:val="20"/>
                <w:lang w:eastAsia="ru-RU"/>
              </w:rPr>
              <w:t>Перечень задач подпрограммы</w:t>
            </w:r>
          </w:p>
        </w:tc>
        <w:tc>
          <w:tcPr>
            <w:tcW w:w="2126" w:type="dxa"/>
            <w:vMerge w:val="restart"/>
            <w:vAlign w:val="center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50919">
              <w:rPr>
                <w:b/>
                <w:bCs/>
                <w:sz w:val="20"/>
                <w:szCs w:val="20"/>
                <w:lang w:eastAsia="ru-RU"/>
              </w:rPr>
              <w:t>Источники финансирования</w:t>
            </w:r>
          </w:p>
        </w:tc>
        <w:tc>
          <w:tcPr>
            <w:tcW w:w="1710" w:type="dxa"/>
            <w:vMerge w:val="restart"/>
            <w:vAlign w:val="center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50919">
              <w:rPr>
                <w:b/>
                <w:bCs/>
                <w:sz w:val="20"/>
                <w:szCs w:val="20"/>
                <w:lang w:eastAsia="ru-RU"/>
              </w:rPr>
              <w:t>Код бюджетной классификации (КБК)</w:t>
            </w:r>
          </w:p>
        </w:tc>
        <w:tc>
          <w:tcPr>
            <w:tcW w:w="1413" w:type="dxa"/>
            <w:vAlign w:val="center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50919">
              <w:rPr>
                <w:b/>
                <w:bCs/>
                <w:sz w:val="20"/>
                <w:szCs w:val="20"/>
                <w:lang w:eastAsia="ru-RU"/>
              </w:rPr>
              <w:t>Объем финансирования,</w:t>
            </w:r>
          </w:p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50919">
              <w:rPr>
                <w:b/>
                <w:bCs/>
                <w:sz w:val="20"/>
                <w:szCs w:val="20"/>
                <w:lang w:eastAsia="ru-RU"/>
              </w:rPr>
              <w:t>тыс. руб.:</w:t>
            </w:r>
          </w:p>
        </w:tc>
        <w:tc>
          <w:tcPr>
            <w:tcW w:w="1276" w:type="dxa"/>
            <w:gridSpan w:val="2"/>
            <w:vAlign w:val="center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50919">
              <w:rPr>
                <w:b/>
                <w:bCs/>
                <w:sz w:val="20"/>
                <w:szCs w:val="20"/>
                <w:lang w:eastAsia="ru-RU"/>
              </w:rPr>
              <w:t>Исполни-тель</w:t>
            </w:r>
          </w:p>
        </w:tc>
      </w:tr>
      <w:tr w:rsidR="00474FC2" w:rsidRPr="00D50919" w:rsidTr="00187846">
        <w:trPr>
          <w:gridAfter w:val="1"/>
          <w:wAfter w:w="16" w:type="dxa"/>
          <w:trHeight w:val="605"/>
        </w:trPr>
        <w:tc>
          <w:tcPr>
            <w:tcW w:w="555" w:type="dxa"/>
            <w:vMerge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169" w:type="dxa"/>
            <w:vMerge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10" w:type="dxa"/>
            <w:vMerge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3" w:type="dxa"/>
            <w:vAlign w:val="center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  <w:r>
              <w:rPr>
                <w:bCs/>
                <w:sz w:val="20"/>
                <w:szCs w:val="20"/>
                <w:lang w:eastAsia="ru-RU"/>
              </w:rPr>
              <w:t>2016-2018</w:t>
            </w:r>
          </w:p>
        </w:tc>
        <w:tc>
          <w:tcPr>
            <w:tcW w:w="1260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</w:tr>
      <w:tr w:rsidR="00474FC2" w:rsidRPr="00D50919" w:rsidTr="00187846">
        <w:trPr>
          <w:gridAfter w:val="1"/>
          <w:wAfter w:w="16" w:type="dxa"/>
        </w:trPr>
        <w:tc>
          <w:tcPr>
            <w:tcW w:w="555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D50919">
              <w:rPr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69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D50919">
              <w:rPr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26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D50919">
              <w:rPr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10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3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D50919">
              <w:rPr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60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  <w:r>
              <w:rPr>
                <w:bCs/>
                <w:sz w:val="20"/>
                <w:szCs w:val="20"/>
                <w:lang w:eastAsia="ru-RU"/>
              </w:rPr>
              <w:t>8</w:t>
            </w:r>
          </w:p>
        </w:tc>
      </w:tr>
      <w:tr w:rsidR="00474FC2" w:rsidRPr="00D50919" w:rsidTr="00187846">
        <w:trPr>
          <w:gridAfter w:val="1"/>
          <w:wAfter w:w="16" w:type="dxa"/>
          <w:cantSplit/>
          <w:trHeight w:val="1149"/>
        </w:trPr>
        <w:tc>
          <w:tcPr>
            <w:tcW w:w="555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D50919">
              <w:rPr>
                <w:bCs/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3169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bCs/>
                <w:sz w:val="20"/>
                <w:szCs w:val="20"/>
                <w:lang w:eastAsia="ru-RU"/>
              </w:rPr>
            </w:pPr>
            <w:r>
              <w:rPr>
                <w:bCs/>
                <w:sz w:val="20"/>
                <w:szCs w:val="20"/>
                <w:lang w:eastAsia="ru-RU"/>
              </w:rPr>
              <w:t>Повышение качества и условий проживания граждан</w:t>
            </w:r>
          </w:p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10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3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</w:tr>
      <w:tr w:rsidR="00474FC2" w:rsidRPr="00D50919" w:rsidTr="00187846">
        <w:trPr>
          <w:gridAfter w:val="1"/>
          <w:wAfter w:w="16" w:type="dxa"/>
          <w:cantSplit/>
          <w:trHeight w:val="1690"/>
        </w:trPr>
        <w:tc>
          <w:tcPr>
            <w:tcW w:w="555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169" w:type="dxa"/>
          </w:tcPr>
          <w:p w:rsidR="00474FC2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bCs/>
                <w:sz w:val="20"/>
                <w:szCs w:val="20"/>
                <w:lang w:eastAsia="ru-RU"/>
              </w:rPr>
            </w:pPr>
            <w:r w:rsidRPr="00D50919">
              <w:rPr>
                <w:bCs/>
                <w:sz w:val="20"/>
                <w:szCs w:val="20"/>
                <w:lang w:eastAsia="ru-RU"/>
              </w:rPr>
              <w:t>Мероприятие 1</w:t>
            </w:r>
            <w:r>
              <w:rPr>
                <w:bCs/>
                <w:sz w:val="20"/>
                <w:szCs w:val="20"/>
                <w:lang w:eastAsia="ru-RU"/>
              </w:rPr>
              <w:t xml:space="preserve">                 Предоставление субсидий на капитальный ремонт многоквартирных домов </w:t>
            </w:r>
          </w:p>
        </w:tc>
        <w:tc>
          <w:tcPr>
            <w:tcW w:w="2126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D50919">
              <w:rPr>
                <w:bCs/>
                <w:sz w:val="20"/>
                <w:szCs w:val="20"/>
                <w:lang w:eastAsia="ru-RU"/>
              </w:rPr>
              <w:t xml:space="preserve">Средства бюджета </w:t>
            </w:r>
          </w:p>
        </w:tc>
        <w:tc>
          <w:tcPr>
            <w:tcW w:w="1710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3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</w:tr>
      <w:tr w:rsidR="00474FC2" w:rsidRPr="00D50919" w:rsidTr="00187846">
        <w:trPr>
          <w:gridAfter w:val="1"/>
          <w:wAfter w:w="16" w:type="dxa"/>
          <w:cantSplit/>
        </w:trPr>
        <w:tc>
          <w:tcPr>
            <w:tcW w:w="555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169" w:type="dxa"/>
          </w:tcPr>
          <w:p w:rsidR="00474FC2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bCs/>
                <w:sz w:val="20"/>
                <w:szCs w:val="20"/>
                <w:lang w:eastAsia="ru-RU"/>
              </w:rPr>
            </w:pPr>
            <w:r>
              <w:rPr>
                <w:bCs/>
                <w:sz w:val="20"/>
                <w:szCs w:val="20"/>
                <w:lang w:eastAsia="ru-RU"/>
              </w:rPr>
              <w:t xml:space="preserve">Мероприятие 2 </w:t>
            </w:r>
          </w:p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bCs/>
                <w:sz w:val="20"/>
                <w:szCs w:val="20"/>
                <w:lang w:eastAsia="ru-RU"/>
              </w:rPr>
            </w:pPr>
            <w:r>
              <w:rPr>
                <w:bCs/>
                <w:sz w:val="20"/>
                <w:szCs w:val="20"/>
                <w:lang w:eastAsia="ru-RU"/>
              </w:rPr>
              <w:t>Капитальный ремонт муниципального жилищного фонда /взносы</w:t>
            </w:r>
          </w:p>
        </w:tc>
        <w:tc>
          <w:tcPr>
            <w:tcW w:w="2126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D50919">
              <w:rPr>
                <w:bCs/>
                <w:sz w:val="20"/>
                <w:szCs w:val="20"/>
                <w:lang w:eastAsia="ru-RU"/>
              </w:rPr>
              <w:t xml:space="preserve">Средства бюджета </w:t>
            </w:r>
          </w:p>
        </w:tc>
        <w:tc>
          <w:tcPr>
            <w:tcW w:w="1710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  <w:r>
              <w:rPr>
                <w:bCs/>
                <w:sz w:val="20"/>
                <w:szCs w:val="20"/>
                <w:lang w:eastAsia="ru-RU"/>
              </w:rPr>
              <w:t>791/0501/19</w:t>
            </w:r>
          </w:p>
        </w:tc>
        <w:tc>
          <w:tcPr>
            <w:tcW w:w="1413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  <w:r>
              <w:rPr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60" w:type="dxa"/>
          </w:tcPr>
          <w:p w:rsidR="00474FC2" w:rsidRPr="00737AAC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</w:tr>
      <w:tr w:rsidR="00474FC2" w:rsidRPr="00D50919" w:rsidTr="00187846">
        <w:trPr>
          <w:gridAfter w:val="1"/>
          <w:wAfter w:w="16" w:type="dxa"/>
          <w:cantSplit/>
        </w:trPr>
        <w:tc>
          <w:tcPr>
            <w:tcW w:w="555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169" w:type="dxa"/>
          </w:tcPr>
          <w:p w:rsidR="00474FC2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bCs/>
                <w:sz w:val="20"/>
                <w:szCs w:val="20"/>
                <w:lang w:eastAsia="ru-RU"/>
              </w:rPr>
            </w:pPr>
            <w:r>
              <w:rPr>
                <w:bCs/>
                <w:sz w:val="20"/>
                <w:szCs w:val="20"/>
                <w:lang w:eastAsia="ru-RU"/>
              </w:rPr>
              <w:t>Мероприятие 3                    Содержание муниципальных жилых помещений изготовление техпаспортов</w:t>
            </w:r>
          </w:p>
        </w:tc>
        <w:tc>
          <w:tcPr>
            <w:tcW w:w="2126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D50919">
              <w:rPr>
                <w:bCs/>
                <w:sz w:val="20"/>
                <w:szCs w:val="20"/>
                <w:lang w:eastAsia="ru-RU"/>
              </w:rPr>
              <w:t xml:space="preserve">Средства бюджета сельского поселения </w:t>
            </w:r>
          </w:p>
        </w:tc>
        <w:tc>
          <w:tcPr>
            <w:tcW w:w="1710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  <w:r>
              <w:rPr>
                <w:bCs/>
                <w:sz w:val="20"/>
                <w:szCs w:val="20"/>
                <w:lang w:eastAsia="ru-RU"/>
              </w:rPr>
              <w:t>791/0501/19</w:t>
            </w:r>
          </w:p>
        </w:tc>
        <w:tc>
          <w:tcPr>
            <w:tcW w:w="1413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  <w:r>
              <w:rPr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0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</w:tr>
      <w:tr w:rsidR="00474FC2" w:rsidRPr="00D50919" w:rsidTr="00187846">
        <w:trPr>
          <w:gridAfter w:val="1"/>
          <w:wAfter w:w="16" w:type="dxa"/>
          <w:cantSplit/>
        </w:trPr>
        <w:tc>
          <w:tcPr>
            <w:tcW w:w="555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169" w:type="dxa"/>
          </w:tcPr>
          <w:p w:rsidR="00474FC2" w:rsidRPr="008716F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lang w:eastAsia="ru-RU"/>
              </w:rPr>
            </w:pPr>
            <w:r w:rsidRPr="008716F9">
              <w:rPr>
                <w:b/>
                <w:bCs/>
                <w:sz w:val="20"/>
                <w:szCs w:val="20"/>
                <w:lang w:eastAsia="ru-RU"/>
              </w:rPr>
              <w:t>Всего по задаче 1</w:t>
            </w:r>
          </w:p>
        </w:tc>
        <w:tc>
          <w:tcPr>
            <w:tcW w:w="2126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10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3" w:type="dxa"/>
          </w:tcPr>
          <w:p w:rsidR="00474FC2" w:rsidRPr="004A4B5D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60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</w:tr>
      <w:tr w:rsidR="00474FC2" w:rsidRPr="00D50919" w:rsidTr="00187846">
        <w:trPr>
          <w:gridAfter w:val="1"/>
          <w:wAfter w:w="16" w:type="dxa"/>
          <w:cantSplit/>
        </w:trPr>
        <w:tc>
          <w:tcPr>
            <w:tcW w:w="555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169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lang w:eastAsia="ru-RU"/>
              </w:rPr>
            </w:pPr>
            <w:r w:rsidRPr="00D50919">
              <w:rPr>
                <w:b/>
                <w:bCs/>
                <w:sz w:val="20"/>
                <w:szCs w:val="20"/>
                <w:lang w:eastAsia="ru-RU"/>
              </w:rPr>
              <w:t>ИТОГО по подпрограмме:</w:t>
            </w:r>
          </w:p>
        </w:tc>
        <w:tc>
          <w:tcPr>
            <w:tcW w:w="2126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10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3" w:type="dxa"/>
          </w:tcPr>
          <w:p w:rsidR="00474FC2" w:rsidRPr="004A4B5D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60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</w:tr>
    </w:tbl>
    <w:p w:rsidR="00474FC2" w:rsidRDefault="00474FC2" w:rsidP="002D51C9">
      <w:pPr>
        <w:autoSpaceDE w:val="0"/>
        <w:autoSpaceDN w:val="0"/>
        <w:adjustRightInd w:val="0"/>
        <w:jc w:val="right"/>
        <w:outlineLvl w:val="1"/>
      </w:pPr>
    </w:p>
    <w:p w:rsidR="00474FC2" w:rsidRDefault="00474FC2" w:rsidP="002D51C9">
      <w:pPr>
        <w:suppressAutoHyphens w:val="0"/>
        <w:rPr>
          <w:b/>
          <w:bCs/>
          <w:lang w:eastAsia="ru-RU"/>
        </w:rPr>
      </w:pPr>
      <w:r>
        <w:rPr>
          <w:b/>
          <w:bCs/>
          <w:lang w:eastAsia="ru-RU"/>
        </w:rPr>
        <w:br w:type="page"/>
      </w:r>
    </w:p>
    <w:p w:rsidR="00474FC2" w:rsidRPr="00812273" w:rsidRDefault="00474FC2" w:rsidP="002D51C9">
      <w:pPr>
        <w:widowControl w:val="0"/>
        <w:suppressAutoHyphens w:val="0"/>
        <w:autoSpaceDE w:val="0"/>
        <w:autoSpaceDN w:val="0"/>
        <w:adjustRightInd w:val="0"/>
        <w:jc w:val="center"/>
        <w:rPr>
          <w:b/>
          <w:bCs/>
          <w:lang w:eastAsia="ru-RU"/>
        </w:rPr>
      </w:pPr>
      <w:r w:rsidRPr="00812273">
        <w:rPr>
          <w:b/>
          <w:bCs/>
          <w:lang w:eastAsia="ru-RU"/>
        </w:rPr>
        <w:t>Перечень мероприятий подпрограммы</w:t>
      </w:r>
    </w:p>
    <w:p w:rsidR="00474FC2" w:rsidRPr="00812273" w:rsidRDefault="00474FC2" w:rsidP="002D51C9">
      <w:pPr>
        <w:widowControl w:val="0"/>
        <w:suppressAutoHyphens w:val="0"/>
        <w:autoSpaceDE w:val="0"/>
        <w:autoSpaceDN w:val="0"/>
        <w:adjustRightInd w:val="0"/>
        <w:jc w:val="center"/>
        <w:rPr>
          <w:b/>
          <w:bCs/>
          <w:lang w:eastAsia="ru-RU"/>
        </w:rPr>
      </w:pPr>
      <w:r w:rsidRPr="00812273">
        <w:rPr>
          <w:b/>
          <w:bCs/>
          <w:lang w:eastAsia="ru-RU"/>
        </w:rPr>
        <w:t>Пожарная безопасность</w:t>
      </w:r>
    </w:p>
    <w:p w:rsidR="00474FC2" w:rsidRPr="00812273" w:rsidRDefault="00474FC2" w:rsidP="002D51C9">
      <w:pPr>
        <w:widowControl w:val="0"/>
        <w:suppressAutoHyphens w:val="0"/>
        <w:autoSpaceDE w:val="0"/>
        <w:autoSpaceDN w:val="0"/>
        <w:adjustRightInd w:val="0"/>
        <w:jc w:val="center"/>
        <w:rPr>
          <w:sz w:val="20"/>
          <w:szCs w:val="20"/>
          <w:lang w:eastAsia="ru-RU"/>
        </w:rPr>
      </w:pPr>
    </w:p>
    <w:tbl>
      <w:tblPr>
        <w:tblW w:w="12907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3"/>
        <w:gridCol w:w="6742"/>
        <w:gridCol w:w="1698"/>
        <w:gridCol w:w="1075"/>
        <w:gridCol w:w="1470"/>
        <w:gridCol w:w="1359"/>
      </w:tblGrid>
      <w:tr w:rsidR="00474FC2" w:rsidRPr="00812273" w:rsidTr="00187846">
        <w:trPr>
          <w:trHeight w:val="2103"/>
        </w:trPr>
        <w:tc>
          <w:tcPr>
            <w:tcW w:w="563" w:type="dxa"/>
            <w:vMerge w:val="restart"/>
            <w:vAlign w:val="center"/>
          </w:tcPr>
          <w:p w:rsidR="00474FC2" w:rsidRPr="00812273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12273">
              <w:rPr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6742" w:type="dxa"/>
            <w:vMerge w:val="restart"/>
            <w:vAlign w:val="center"/>
          </w:tcPr>
          <w:p w:rsidR="00474FC2" w:rsidRPr="00812273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12273">
              <w:rPr>
                <w:b/>
                <w:bCs/>
                <w:sz w:val="20"/>
                <w:szCs w:val="20"/>
                <w:lang w:eastAsia="ru-RU"/>
              </w:rPr>
              <w:t>Перечень задач подпрограммы</w:t>
            </w:r>
          </w:p>
        </w:tc>
        <w:tc>
          <w:tcPr>
            <w:tcW w:w="1698" w:type="dxa"/>
            <w:vMerge w:val="restart"/>
            <w:vAlign w:val="center"/>
          </w:tcPr>
          <w:p w:rsidR="00474FC2" w:rsidRPr="00812273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12273">
              <w:rPr>
                <w:b/>
                <w:bCs/>
                <w:sz w:val="20"/>
                <w:szCs w:val="20"/>
                <w:lang w:eastAsia="ru-RU"/>
              </w:rPr>
              <w:t>Источники финансирования</w:t>
            </w:r>
          </w:p>
        </w:tc>
        <w:tc>
          <w:tcPr>
            <w:tcW w:w="1075" w:type="dxa"/>
            <w:vMerge w:val="restart"/>
            <w:vAlign w:val="center"/>
          </w:tcPr>
          <w:p w:rsidR="00474FC2" w:rsidRPr="00812273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12273">
              <w:rPr>
                <w:b/>
                <w:bCs/>
                <w:sz w:val="20"/>
                <w:szCs w:val="20"/>
                <w:lang w:eastAsia="ru-RU"/>
              </w:rPr>
              <w:t>Код бюджетной классификации (КБК)</w:t>
            </w:r>
          </w:p>
        </w:tc>
        <w:tc>
          <w:tcPr>
            <w:tcW w:w="1470" w:type="dxa"/>
            <w:vAlign w:val="center"/>
          </w:tcPr>
          <w:p w:rsidR="00474FC2" w:rsidRPr="00812273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12273">
              <w:rPr>
                <w:b/>
                <w:bCs/>
                <w:sz w:val="20"/>
                <w:szCs w:val="20"/>
                <w:lang w:eastAsia="ru-RU"/>
              </w:rPr>
              <w:t>Объем финансирования,</w:t>
            </w:r>
          </w:p>
          <w:p w:rsidR="00474FC2" w:rsidRPr="00812273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12273">
              <w:rPr>
                <w:b/>
                <w:bCs/>
                <w:sz w:val="20"/>
                <w:szCs w:val="20"/>
                <w:lang w:eastAsia="ru-RU"/>
              </w:rPr>
              <w:t>тыс. руб.:</w:t>
            </w:r>
          </w:p>
        </w:tc>
        <w:tc>
          <w:tcPr>
            <w:tcW w:w="1359" w:type="dxa"/>
            <w:vAlign w:val="center"/>
          </w:tcPr>
          <w:p w:rsidR="00474FC2" w:rsidRPr="00812273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12273">
              <w:rPr>
                <w:b/>
                <w:bCs/>
                <w:sz w:val="20"/>
                <w:szCs w:val="20"/>
                <w:lang w:eastAsia="ru-RU"/>
              </w:rPr>
              <w:t>Исполнитель</w:t>
            </w:r>
          </w:p>
        </w:tc>
      </w:tr>
      <w:tr w:rsidR="00474FC2" w:rsidRPr="00812273" w:rsidTr="00187846">
        <w:trPr>
          <w:trHeight w:val="1391"/>
        </w:trPr>
        <w:tc>
          <w:tcPr>
            <w:tcW w:w="563" w:type="dxa"/>
            <w:vMerge/>
          </w:tcPr>
          <w:p w:rsidR="00474FC2" w:rsidRPr="00812273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742" w:type="dxa"/>
            <w:vMerge/>
          </w:tcPr>
          <w:p w:rsidR="00474FC2" w:rsidRPr="00812273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98" w:type="dxa"/>
            <w:vMerge/>
          </w:tcPr>
          <w:p w:rsidR="00474FC2" w:rsidRPr="00812273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75" w:type="dxa"/>
            <w:vMerge/>
          </w:tcPr>
          <w:p w:rsidR="00474FC2" w:rsidRPr="00812273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  <w:vAlign w:val="center"/>
          </w:tcPr>
          <w:p w:rsidR="00474FC2" w:rsidRPr="00812273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bCs/>
                <w:sz w:val="20"/>
                <w:szCs w:val="20"/>
                <w:lang w:eastAsia="ru-RU"/>
              </w:rPr>
            </w:pPr>
            <w:r w:rsidRPr="00812273">
              <w:rPr>
                <w:bCs/>
                <w:sz w:val="20"/>
                <w:szCs w:val="20"/>
                <w:lang w:eastAsia="ru-RU"/>
              </w:rPr>
              <w:t>2022-2024 годы</w:t>
            </w:r>
          </w:p>
        </w:tc>
        <w:tc>
          <w:tcPr>
            <w:tcW w:w="1359" w:type="dxa"/>
          </w:tcPr>
          <w:p w:rsidR="00474FC2" w:rsidRPr="00812273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</w:tr>
      <w:tr w:rsidR="00474FC2" w:rsidRPr="00812273" w:rsidTr="00187846">
        <w:trPr>
          <w:trHeight w:val="517"/>
        </w:trPr>
        <w:tc>
          <w:tcPr>
            <w:tcW w:w="563" w:type="dxa"/>
          </w:tcPr>
          <w:p w:rsidR="00474FC2" w:rsidRPr="00812273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812273">
              <w:rPr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42" w:type="dxa"/>
          </w:tcPr>
          <w:p w:rsidR="00474FC2" w:rsidRPr="00812273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812273">
              <w:rPr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98" w:type="dxa"/>
          </w:tcPr>
          <w:p w:rsidR="00474FC2" w:rsidRPr="00812273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812273">
              <w:rPr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75" w:type="dxa"/>
          </w:tcPr>
          <w:p w:rsidR="00474FC2" w:rsidRPr="00812273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</w:tcPr>
          <w:p w:rsidR="00474FC2" w:rsidRPr="00812273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812273">
              <w:rPr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59" w:type="dxa"/>
          </w:tcPr>
          <w:p w:rsidR="00474FC2" w:rsidRPr="00812273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812273">
              <w:rPr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474FC2" w:rsidRPr="00812273" w:rsidTr="00187846">
        <w:trPr>
          <w:trHeight w:val="1518"/>
        </w:trPr>
        <w:tc>
          <w:tcPr>
            <w:tcW w:w="563" w:type="dxa"/>
          </w:tcPr>
          <w:p w:rsidR="00474FC2" w:rsidRPr="00812273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812273">
              <w:rPr>
                <w:bCs/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6742" w:type="dxa"/>
          </w:tcPr>
          <w:p w:rsidR="00474FC2" w:rsidRPr="00812273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bCs/>
                <w:sz w:val="20"/>
                <w:szCs w:val="20"/>
                <w:lang w:eastAsia="ru-RU"/>
              </w:rPr>
            </w:pPr>
            <w:r w:rsidRPr="00812273">
              <w:rPr>
                <w:bCs/>
                <w:sz w:val="20"/>
                <w:szCs w:val="20"/>
                <w:lang w:eastAsia="ru-RU"/>
              </w:rPr>
              <w:t xml:space="preserve">Задача </w:t>
            </w:r>
          </w:p>
          <w:p w:rsidR="00474FC2" w:rsidRPr="00812273" w:rsidRDefault="00474FC2" w:rsidP="00187846">
            <w:pPr>
              <w:rPr>
                <w:color w:val="000000"/>
                <w:sz w:val="18"/>
                <w:szCs w:val="18"/>
              </w:rPr>
            </w:pPr>
            <w:r w:rsidRPr="00812273">
              <w:rPr>
                <w:color w:val="000000"/>
                <w:sz w:val="18"/>
                <w:szCs w:val="18"/>
              </w:rPr>
              <w:t>Обеспечение пожарной безопасности</w:t>
            </w:r>
          </w:p>
          <w:p w:rsidR="00474FC2" w:rsidRPr="00812273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98" w:type="dxa"/>
          </w:tcPr>
          <w:p w:rsidR="00474FC2" w:rsidRPr="00812273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75" w:type="dxa"/>
          </w:tcPr>
          <w:p w:rsidR="00474FC2" w:rsidRPr="00812273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</w:tcPr>
          <w:p w:rsidR="00474FC2" w:rsidRPr="00812273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59" w:type="dxa"/>
          </w:tcPr>
          <w:p w:rsidR="00474FC2" w:rsidRPr="00812273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</w:tr>
      <w:tr w:rsidR="00474FC2" w:rsidRPr="00812273" w:rsidTr="00187846">
        <w:trPr>
          <w:trHeight w:val="1703"/>
        </w:trPr>
        <w:tc>
          <w:tcPr>
            <w:tcW w:w="563" w:type="dxa"/>
          </w:tcPr>
          <w:p w:rsidR="00474FC2" w:rsidRPr="00812273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742" w:type="dxa"/>
          </w:tcPr>
          <w:p w:rsidR="00474FC2" w:rsidRPr="00812273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bCs/>
                <w:sz w:val="20"/>
                <w:szCs w:val="20"/>
                <w:lang w:eastAsia="ru-RU"/>
              </w:rPr>
            </w:pPr>
            <w:r w:rsidRPr="00812273">
              <w:rPr>
                <w:bCs/>
                <w:sz w:val="20"/>
                <w:szCs w:val="20"/>
                <w:lang w:eastAsia="ru-RU"/>
              </w:rPr>
              <w:t xml:space="preserve">Мероприятие </w:t>
            </w:r>
          </w:p>
          <w:p w:rsidR="00474FC2" w:rsidRPr="00812273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bCs/>
                <w:sz w:val="20"/>
                <w:szCs w:val="20"/>
                <w:lang w:eastAsia="ru-RU"/>
              </w:rPr>
            </w:pPr>
            <w:r w:rsidRPr="00812273">
              <w:rPr>
                <w:bCs/>
                <w:sz w:val="20"/>
                <w:szCs w:val="20"/>
                <w:lang w:eastAsia="ru-RU"/>
              </w:rPr>
              <w:t>Закупка рукавов, сетки, ствола пожарного ручного, головки переходной ГП</w:t>
            </w:r>
          </w:p>
          <w:p w:rsidR="00474FC2" w:rsidRPr="00812273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bCs/>
                <w:sz w:val="20"/>
                <w:szCs w:val="20"/>
                <w:lang w:eastAsia="ru-RU"/>
              </w:rPr>
            </w:pPr>
            <w:r>
              <w:rPr>
                <w:bCs/>
                <w:sz w:val="20"/>
                <w:szCs w:val="20"/>
                <w:lang w:eastAsia="ru-RU"/>
              </w:rPr>
              <w:t>Налоги</w:t>
            </w:r>
          </w:p>
          <w:p w:rsidR="00474FC2" w:rsidRPr="00812273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98" w:type="dxa"/>
          </w:tcPr>
          <w:p w:rsidR="00474FC2" w:rsidRPr="00812273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812273">
              <w:rPr>
                <w:bCs/>
                <w:sz w:val="20"/>
                <w:szCs w:val="20"/>
                <w:lang w:eastAsia="ru-RU"/>
              </w:rPr>
              <w:t xml:space="preserve">Средства бюджета сельского поселения </w:t>
            </w:r>
          </w:p>
          <w:p w:rsidR="00474FC2" w:rsidRPr="00812273" w:rsidRDefault="00474FC2" w:rsidP="00187846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75" w:type="dxa"/>
          </w:tcPr>
          <w:p w:rsidR="00474FC2" w:rsidRPr="00812273" w:rsidRDefault="00474FC2" w:rsidP="00187846">
            <w:pPr>
              <w:rPr>
                <w:sz w:val="20"/>
                <w:szCs w:val="20"/>
                <w:lang w:eastAsia="ru-RU"/>
              </w:rPr>
            </w:pPr>
          </w:p>
          <w:p w:rsidR="00474FC2" w:rsidRDefault="00474FC2" w:rsidP="009F01D4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791/0310/244</w:t>
            </w:r>
          </w:p>
          <w:p w:rsidR="00474FC2" w:rsidRPr="00812273" w:rsidRDefault="00474FC2" w:rsidP="009F01D4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791/0310/851</w:t>
            </w:r>
          </w:p>
        </w:tc>
        <w:tc>
          <w:tcPr>
            <w:tcW w:w="1470" w:type="dxa"/>
          </w:tcPr>
          <w:p w:rsidR="00474FC2" w:rsidRPr="00812273" w:rsidRDefault="00474FC2" w:rsidP="00187846">
            <w:pPr>
              <w:jc w:val="center"/>
              <w:rPr>
                <w:sz w:val="20"/>
                <w:szCs w:val="20"/>
                <w:lang w:eastAsia="ru-RU"/>
              </w:rPr>
            </w:pPr>
          </w:p>
          <w:p w:rsidR="00474FC2" w:rsidRDefault="00474FC2" w:rsidP="00187846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2022-0</w:t>
            </w:r>
          </w:p>
          <w:p w:rsidR="00474FC2" w:rsidRDefault="00474FC2" w:rsidP="00187846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2023-25,0</w:t>
            </w:r>
          </w:p>
          <w:p w:rsidR="00474FC2" w:rsidRDefault="00474FC2" w:rsidP="00187846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2024-25,0</w:t>
            </w:r>
          </w:p>
          <w:p w:rsidR="00474FC2" w:rsidRPr="00812273" w:rsidRDefault="00474FC2" w:rsidP="00187846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59" w:type="dxa"/>
          </w:tcPr>
          <w:p w:rsidR="00474FC2" w:rsidRPr="00812273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  <w:p w:rsidR="00474FC2" w:rsidRPr="00812273" w:rsidRDefault="00474FC2" w:rsidP="00187846">
            <w:pPr>
              <w:rPr>
                <w:sz w:val="20"/>
                <w:szCs w:val="20"/>
                <w:lang w:eastAsia="ru-RU"/>
              </w:rPr>
            </w:pPr>
          </w:p>
          <w:p w:rsidR="00474FC2" w:rsidRPr="00812273" w:rsidRDefault="00474FC2" w:rsidP="00187846">
            <w:pPr>
              <w:rPr>
                <w:sz w:val="20"/>
                <w:szCs w:val="20"/>
                <w:lang w:eastAsia="ru-RU"/>
              </w:rPr>
            </w:pPr>
          </w:p>
        </w:tc>
      </w:tr>
      <w:tr w:rsidR="00474FC2" w:rsidRPr="00812273" w:rsidTr="00187846">
        <w:trPr>
          <w:trHeight w:val="196"/>
        </w:trPr>
        <w:tc>
          <w:tcPr>
            <w:tcW w:w="563" w:type="dxa"/>
          </w:tcPr>
          <w:p w:rsidR="00474FC2" w:rsidRPr="00812273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742" w:type="dxa"/>
          </w:tcPr>
          <w:p w:rsidR="00474FC2" w:rsidRPr="00812273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lang w:eastAsia="ru-RU"/>
              </w:rPr>
            </w:pPr>
            <w:r w:rsidRPr="00812273">
              <w:rPr>
                <w:b/>
                <w:bCs/>
                <w:sz w:val="20"/>
                <w:szCs w:val="20"/>
                <w:lang w:eastAsia="ru-RU"/>
              </w:rPr>
              <w:t xml:space="preserve">Всего по задаче </w:t>
            </w:r>
          </w:p>
        </w:tc>
        <w:tc>
          <w:tcPr>
            <w:tcW w:w="1698" w:type="dxa"/>
          </w:tcPr>
          <w:p w:rsidR="00474FC2" w:rsidRPr="00812273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75" w:type="dxa"/>
          </w:tcPr>
          <w:p w:rsidR="00474FC2" w:rsidRPr="00812273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</w:tcPr>
          <w:p w:rsidR="00474FC2" w:rsidRPr="00812273" w:rsidRDefault="00474FC2" w:rsidP="009F01D4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50,0 тыс</w:t>
            </w:r>
          </w:p>
        </w:tc>
        <w:tc>
          <w:tcPr>
            <w:tcW w:w="1359" w:type="dxa"/>
          </w:tcPr>
          <w:p w:rsidR="00474FC2" w:rsidRPr="00812273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74FC2" w:rsidRPr="00812273" w:rsidTr="00187846">
        <w:trPr>
          <w:trHeight w:val="552"/>
        </w:trPr>
        <w:tc>
          <w:tcPr>
            <w:tcW w:w="563" w:type="dxa"/>
          </w:tcPr>
          <w:p w:rsidR="00474FC2" w:rsidRPr="00812273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742" w:type="dxa"/>
          </w:tcPr>
          <w:p w:rsidR="00474FC2" w:rsidRPr="00812273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lang w:eastAsia="ru-RU"/>
              </w:rPr>
            </w:pPr>
            <w:r w:rsidRPr="00812273">
              <w:rPr>
                <w:b/>
                <w:bCs/>
                <w:sz w:val="20"/>
                <w:szCs w:val="20"/>
                <w:lang w:eastAsia="ru-RU"/>
              </w:rPr>
              <w:t>ИТОГО по подпрограмме:</w:t>
            </w:r>
          </w:p>
        </w:tc>
        <w:tc>
          <w:tcPr>
            <w:tcW w:w="1698" w:type="dxa"/>
          </w:tcPr>
          <w:p w:rsidR="00474FC2" w:rsidRPr="00812273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75" w:type="dxa"/>
          </w:tcPr>
          <w:p w:rsidR="00474FC2" w:rsidRPr="00812273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</w:tcPr>
          <w:p w:rsidR="00474FC2" w:rsidRPr="00812273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 xml:space="preserve">50,0 тыс </w:t>
            </w:r>
          </w:p>
        </w:tc>
        <w:tc>
          <w:tcPr>
            <w:tcW w:w="1359" w:type="dxa"/>
          </w:tcPr>
          <w:p w:rsidR="00474FC2" w:rsidRPr="00812273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474FC2" w:rsidRPr="00812273" w:rsidRDefault="00474FC2" w:rsidP="002D51C9"/>
    <w:p w:rsidR="00474FC2" w:rsidRPr="00812273" w:rsidRDefault="00474FC2" w:rsidP="002D51C9"/>
    <w:p w:rsidR="00474FC2" w:rsidRDefault="00474FC2" w:rsidP="002D51C9">
      <w:pPr>
        <w:tabs>
          <w:tab w:val="left" w:pos="5835"/>
        </w:tabs>
      </w:pPr>
    </w:p>
    <w:p w:rsidR="00474FC2" w:rsidRDefault="00474FC2" w:rsidP="002D51C9">
      <w:pPr>
        <w:tabs>
          <w:tab w:val="left" w:pos="5835"/>
        </w:tabs>
      </w:pPr>
    </w:p>
    <w:p w:rsidR="00474FC2" w:rsidRDefault="00474FC2" w:rsidP="002D51C9">
      <w:pPr>
        <w:tabs>
          <w:tab w:val="left" w:pos="5835"/>
        </w:tabs>
      </w:pPr>
    </w:p>
    <w:p w:rsidR="00474FC2" w:rsidRDefault="00474FC2" w:rsidP="002D51C9">
      <w:pPr>
        <w:tabs>
          <w:tab w:val="left" w:pos="5835"/>
        </w:tabs>
      </w:pPr>
    </w:p>
    <w:p w:rsidR="00474FC2" w:rsidRDefault="00474FC2" w:rsidP="002D51C9">
      <w:pPr>
        <w:tabs>
          <w:tab w:val="left" w:pos="5835"/>
        </w:tabs>
      </w:pPr>
    </w:p>
    <w:p w:rsidR="00474FC2" w:rsidRDefault="00474FC2" w:rsidP="002D51C9">
      <w:pPr>
        <w:widowControl w:val="0"/>
        <w:suppressAutoHyphens w:val="0"/>
        <w:autoSpaceDE w:val="0"/>
        <w:autoSpaceDN w:val="0"/>
        <w:adjustRightInd w:val="0"/>
        <w:jc w:val="center"/>
        <w:rPr>
          <w:b/>
          <w:bCs/>
          <w:lang w:eastAsia="ru-RU"/>
        </w:rPr>
      </w:pPr>
      <w:r>
        <w:rPr>
          <w:b/>
          <w:bCs/>
          <w:lang w:eastAsia="ru-RU"/>
        </w:rPr>
        <w:t>П</w:t>
      </w:r>
      <w:r w:rsidRPr="00D50919">
        <w:rPr>
          <w:b/>
          <w:bCs/>
          <w:lang w:eastAsia="ru-RU"/>
        </w:rPr>
        <w:t>ереч</w:t>
      </w:r>
      <w:r>
        <w:rPr>
          <w:b/>
          <w:bCs/>
          <w:lang w:eastAsia="ru-RU"/>
        </w:rPr>
        <w:t>е</w:t>
      </w:r>
      <w:r w:rsidRPr="00D50919">
        <w:rPr>
          <w:b/>
          <w:bCs/>
          <w:lang w:eastAsia="ru-RU"/>
        </w:rPr>
        <w:t>н</w:t>
      </w:r>
      <w:r>
        <w:rPr>
          <w:b/>
          <w:bCs/>
          <w:lang w:eastAsia="ru-RU"/>
        </w:rPr>
        <w:t>ь</w:t>
      </w:r>
      <w:r w:rsidRPr="00D50919">
        <w:rPr>
          <w:b/>
          <w:bCs/>
          <w:lang w:eastAsia="ru-RU"/>
        </w:rPr>
        <w:t xml:space="preserve"> мероприятий подпрограммы</w:t>
      </w:r>
    </w:p>
    <w:p w:rsidR="00474FC2" w:rsidRPr="00D50919" w:rsidRDefault="00474FC2" w:rsidP="002D51C9">
      <w:pPr>
        <w:widowControl w:val="0"/>
        <w:suppressAutoHyphens w:val="0"/>
        <w:autoSpaceDE w:val="0"/>
        <w:autoSpaceDN w:val="0"/>
        <w:adjustRightInd w:val="0"/>
        <w:jc w:val="center"/>
        <w:rPr>
          <w:b/>
          <w:bCs/>
          <w:lang w:eastAsia="ru-RU"/>
        </w:rPr>
      </w:pPr>
      <w:r>
        <w:rPr>
          <w:b/>
          <w:bCs/>
          <w:lang w:eastAsia="ru-RU"/>
        </w:rPr>
        <w:t>Коммунальное хозяйство</w:t>
      </w:r>
    </w:p>
    <w:p w:rsidR="00474FC2" w:rsidRPr="00D50919" w:rsidRDefault="00474FC2" w:rsidP="002D51C9">
      <w:pPr>
        <w:widowControl w:val="0"/>
        <w:suppressAutoHyphens w:val="0"/>
        <w:autoSpaceDE w:val="0"/>
        <w:autoSpaceDN w:val="0"/>
        <w:adjustRightInd w:val="0"/>
        <w:jc w:val="center"/>
        <w:rPr>
          <w:sz w:val="20"/>
          <w:szCs w:val="20"/>
          <w:lang w:eastAsia="ru-RU"/>
        </w:rPr>
      </w:pPr>
    </w:p>
    <w:tbl>
      <w:tblPr>
        <w:tblW w:w="1421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5"/>
        <w:gridCol w:w="2602"/>
        <w:gridCol w:w="1843"/>
        <w:gridCol w:w="9214"/>
      </w:tblGrid>
      <w:tr w:rsidR="00474FC2" w:rsidRPr="00D50919" w:rsidTr="00187846">
        <w:trPr>
          <w:trHeight w:val="230"/>
        </w:trPr>
        <w:tc>
          <w:tcPr>
            <w:tcW w:w="555" w:type="dxa"/>
            <w:vMerge w:val="restart"/>
            <w:vAlign w:val="center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50919">
              <w:rPr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602" w:type="dxa"/>
            <w:vMerge w:val="restart"/>
            <w:vAlign w:val="center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50919">
              <w:rPr>
                <w:b/>
                <w:bCs/>
                <w:sz w:val="20"/>
                <w:szCs w:val="20"/>
                <w:lang w:eastAsia="ru-RU"/>
              </w:rPr>
              <w:t>Перечень задач подпрограммы</w:t>
            </w:r>
          </w:p>
        </w:tc>
        <w:tc>
          <w:tcPr>
            <w:tcW w:w="1843" w:type="dxa"/>
            <w:vMerge w:val="restart"/>
            <w:vAlign w:val="center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50919">
              <w:rPr>
                <w:b/>
                <w:bCs/>
                <w:sz w:val="20"/>
                <w:szCs w:val="20"/>
                <w:lang w:eastAsia="ru-RU"/>
              </w:rPr>
              <w:t>Источники финансирования</w:t>
            </w:r>
          </w:p>
        </w:tc>
        <w:tc>
          <w:tcPr>
            <w:tcW w:w="9214" w:type="dxa"/>
            <w:vMerge w:val="restart"/>
            <w:vAlign w:val="center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50919">
              <w:rPr>
                <w:b/>
                <w:bCs/>
                <w:sz w:val="20"/>
                <w:szCs w:val="20"/>
                <w:lang w:eastAsia="ru-RU"/>
              </w:rPr>
              <w:t>Код бюджетной классификации (КБК)</w:t>
            </w:r>
          </w:p>
        </w:tc>
      </w:tr>
      <w:tr w:rsidR="00474FC2" w:rsidRPr="00D50919" w:rsidTr="00187846">
        <w:trPr>
          <w:trHeight w:val="605"/>
        </w:trPr>
        <w:tc>
          <w:tcPr>
            <w:tcW w:w="555" w:type="dxa"/>
            <w:vMerge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02" w:type="dxa"/>
            <w:vMerge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214" w:type="dxa"/>
            <w:vMerge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</w:tr>
      <w:tr w:rsidR="00474FC2" w:rsidRPr="00D50919" w:rsidTr="00187846">
        <w:tc>
          <w:tcPr>
            <w:tcW w:w="555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D50919">
              <w:rPr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02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D50919">
              <w:rPr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3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D50919">
              <w:rPr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214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</w:tr>
      <w:tr w:rsidR="00474FC2" w:rsidRPr="004A4B5D" w:rsidTr="00187846">
        <w:trPr>
          <w:cantSplit/>
        </w:trPr>
        <w:tc>
          <w:tcPr>
            <w:tcW w:w="555" w:type="dxa"/>
          </w:tcPr>
          <w:p w:rsidR="00474FC2" w:rsidRPr="004A4B5D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02" w:type="dxa"/>
          </w:tcPr>
          <w:p w:rsidR="00474FC2" w:rsidRPr="004A4B5D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474FC2" w:rsidRPr="004A4B5D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214" w:type="dxa"/>
          </w:tcPr>
          <w:p w:rsidR="00474FC2" w:rsidRPr="004A4B5D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74FC2" w:rsidRPr="00D50919" w:rsidTr="00187846">
        <w:trPr>
          <w:cantSplit/>
        </w:trPr>
        <w:tc>
          <w:tcPr>
            <w:tcW w:w="555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  <w:r>
              <w:rPr>
                <w:bCs/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2602" w:type="dxa"/>
          </w:tcPr>
          <w:p w:rsidR="00474FC2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bCs/>
                <w:sz w:val="20"/>
                <w:szCs w:val="20"/>
                <w:lang w:eastAsia="ru-RU"/>
              </w:rPr>
            </w:pPr>
            <w:r>
              <w:rPr>
                <w:bCs/>
                <w:sz w:val="20"/>
                <w:szCs w:val="20"/>
                <w:lang w:eastAsia="ru-RU"/>
              </w:rPr>
              <w:t xml:space="preserve">Задача </w:t>
            </w:r>
          </w:p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bCs/>
                <w:sz w:val="20"/>
                <w:szCs w:val="20"/>
                <w:lang w:eastAsia="ru-RU"/>
              </w:rPr>
            </w:pPr>
            <w:r>
              <w:rPr>
                <w:bCs/>
                <w:sz w:val="20"/>
                <w:szCs w:val="20"/>
                <w:lang w:eastAsia="ru-RU"/>
              </w:rPr>
              <w:t>Обеспечение функционирования систем газо-, водо-, теплоснабжения, а также канализационных систем</w:t>
            </w:r>
          </w:p>
        </w:tc>
        <w:tc>
          <w:tcPr>
            <w:tcW w:w="1843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214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</w:tr>
      <w:tr w:rsidR="00474FC2" w:rsidRPr="00D50919" w:rsidTr="00187846">
        <w:trPr>
          <w:cantSplit/>
          <w:trHeight w:val="1577"/>
        </w:trPr>
        <w:tc>
          <w:tcPr>
            <w:tcW w:w="555" w:type="dxa"/>
          </w:tcPr>
          <w:p w:rsidR="00474FC2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02" w:type="dxa"/>
          </w:tcPr>
          <w:p w:rsidR="00474FC2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bCs/>
                <w:sz w:val="20"/>
                <w:szCs w:val="20"/>
                <w:lang w:eastAsia="ru-RU"/>
              </w:rPr>
            </w:pPr>
            <w:r>
              <w:rPr>
                <w:bCs/>
                <w:sz w:val="20"/>
                <w:szCs w:val="20"/>
                <w:lang w:eastAsia="ru-RU"/>
              </w:rPr>
              <w:t xml:space="preserve">Мероприятие </w:t>
            </w:r>
          </w:p>
          <w:p w:rsidR="00474FC2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bCs/>
                <w:sz w:val="20"/>
                <w:szCs w:val="20"/>
                <w:lang w:eastAsia="ru-RU"/>
              </w:rPr>
            </w:pPr>
            <w:r>
              <w:rPr>
                <w:bCs/>
                <w:sz w:val="20"/>
                <w:szCs w:val="20"/>
                <w:lang w:eastAsia="ru-RU"/>
              </w:rPr>
              <w:t xml:space="preserve">Содержание системы коммунального хозяйства и прочие расходы </w:t>
            </w:r>
          </w:p>
          <w:p w:rsidR="00474FC2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bCs/>
                <w:sz w:val="20"/>
                <w:szCs w:val="20"/>
                <w:lang w:eastAsia="ru-RU"/>
              </w:rPr>
            </w:pPr>
          </w:p>
          <w:p w:rsidR="00474FC2" w:rsidRPr="006527AF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bCs/>
                <w:sz w:val="20"/>
                <w:szCs w:val="20"/>
                <w:lang w:eastAsia="ru-RU"/>
              </w:rPr>
            </w:pPr>
            <w:r>
              <w:rPr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843" w:type="dxa"/>
          </w:tcPr>
          <w:p w:rsidR="00474FC2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D50919">
              <w:rPr>
                <w:bCs/>
                <w:sz w:val="20"/>
                <w:szCs w:val="20"/>
                <w:lang w:eastAsia="ru-RU"/>
              </w:rPr>
              <w:t xml:space="preserve">Средства бюджета сельского поселения </w:t>
            </w:r>
          </w:p>
          <w:p w:rsidR="00474FC2" w:rsidRPr="006527AF" w:rsidRDefault="00474FC2" w:rsidP="00187846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214" w:type="dxa"/>
          </w:tcPr>
          <w:p w:rsidR="00474FC2" w:rsidRDefault="00474FC2" w:rsidP="00187846">
            <w:pPr>
              <w:rPr>
                <w:sz w:val="20"/>
                <w:szCs w:val="20"/>
                <w:lang w:eastAsia="ru-RU"/>
              </w:rPr>
            </w:pPr>
          </w:p>
          <w:p w:rsidR="00474FC2" w:rsidRDefault="00474FC2" w:rsidP="00187846">
            <w:pPr>
              <w:tabs>
                <w:tab w:val="center" w:pos="4499"/>
              </w:tabs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791/0502/19</w:t>
            </w:r>
            <w:r>
              <w:rPr>
                <w:sz w:val="20"/>
                <w:szCs w:val="20"/>
                <w:lang w:eastAsia="ru-RU"/>
              </w:rPr>
              <w:tab/>
              <w:t xml:space="preserve">                                             2022г          2023г               2024г</w:t>
            </w:r>
          </w:p>
          <w:tbl>
            <w:tblPr>
              <w:tblW w:w="7280" w:type="dxa"/>
              <w:tblLayout w:type="fixed"/>
              <w:tblLook w:val="00A0"/>
            </w:tblPr>
            <w:tblGrid>
              <w:gridCol w:w="2060"/>
              <w:gridCol w:w="960"/>
              <w:gridCol w:w="960"/>
              <w:gridCol w:w="1100"/>
              <w:gridCol w:w="1100"/>
              <w:gridCol w:w="1100"/>
            </w:tblGrid>
            <w:tr w:rsidR="00474FC2" w:rsidRPr="00555F0A" w:rsidTr="00187846">
              <w:trPr>
                <w:trHeight w:val="270"/>
              </w:trPr>
              <w:tc>
                <w:tcPr>
                  <w:tcW w:w="2060" w:type="dxa"/>
                  <w:tcBorders>
                    <w:top w:val="single" w:sz="4" w:space="0" w:color="000000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555F0A" w:rsidRDefault="00474FC2" w:rsidP="00187846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 w:rsidRPr="00555F0A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791 0502 1950103560 244</w:t>
                  </w:r>
                </w:p>
              </w:tc>
              <w:tc>
                <w:tcPr>
                  <w:tcW w:w="96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555F0A" w:rsidRDefault="00474FC2" w:rsidP="00187846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 w:rsidRPr="00555F0A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131112</w:t>
                  </w:r>
                </w:p>
              </w:tc>
              <w:tc>
                <w:tcPr>
                  <w:tcW w:w="96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555F0A" w:rsidRDefault="00474FC2" w:rsidP="000E45B5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22610</w:t>
                  </w:r>
                  <w:r w:rsidRPr="00555F0A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00</w:t>
                  </w:r>
                </w:p>
              </w:tc>
              <w:tc>
                <w:tcPr>
                  <w:tcW w:w="110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555F0A" w:rsidRDefault="00474FC2" w:rsidP="00187846">
                  <w:pPr>
                    <w:suppressAutoHyphens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51,69</w:t>
                  </w:r>
                  <w:r w:rsidRPr="00555F0A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10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555F0A" w:rsidRDefault="00474FC2" w:rsidP="00187846">
                  <w:pPr>
                    <w:suppressAutoHyphens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 w:rsidRPr="00555F0A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555F0A" w:rsidRDefault="00474FC2" w:rsidP="00187846">
                  <w:pPr>
                    <w:suppressAutoHyphens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 w:rsidRPr="00555F0A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</w:tr>
            <w:tr w:rsidR="00474FC2" w:rsidRPr="00555F0A" w:rsidTr="00187846">
              <w:trPr>
                <w:trHeight w:val="270"/>
              </w:trPr>
              <w:tc>
                <w:tcPr>
                  <w:tcW w:w="20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555F0A" w:rsidRDefault="00474FC2" w:rsidP="000E45B5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 w:rsidRPr="00555F0A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791 0502 19501</w:t>
                  </w: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 xml:space="preserve">74040 </w:t>
                  </w:r>
                  <w:r w:rsidRPr="00555F0A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244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555F0A" w:rsidRDefault="00474FC2" w:rsidP="00187846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1111</w:t>
                  </w:r>
                  <w:r w:rsidRPr="00555F0A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12</w:t>
                  </w:r>
                </w:p>
              </w:tc>
              <w:tc>
                <w:tcPr>
                  <w:tcW w:w="96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555F0A" w:rsidRDefault="00474FC2" w:rsidP="00187846">
                  <w:pPr>
                    <w:suppressAutoHyphens w:val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31200</w:t>
                  </w:r>
                  <w:r w:rsidRPr="00555F0A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00</w:t>
                  </w:r>
                </w:p>
              </w:tc>
              <w:tc>
                <w:tcPr>
                  <w:tcW w:w="110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555F0A" w:rsidRDefault="00474FC2" w:rsidP="00187846">
                  <w:pPr>
                    <w:suppressAutoHyphens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219,06</w:t>
                  </w:r>
                  <w:r w:rsidRPr="00555F0A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10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555F0A" w:rsidRDefault="00474FC2" w:rsidP="00187846">
                  <w:pPr>
                    <w:suppressAutoHyphens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 w:rsidRPr="00555F0A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</w:tcPr>
                <w:p w:rsidR="00474FC2" w:rsidRPr="00555F0A" w:rsidRDefault="00474FC2" w:rsidP="00187846">
                  <w:pPr>
                    <w:suppressAutoHyphens w:val="0"/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 w:rsidRPr="00555F0A">
                    <w:rPr>
                      <w:rFonts w:ascii="Arial" w:hAnsi="Arial" w:cs="Arial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</w:tr>
          </w:tbl>
          <w:p w:rsidR="00474FC2" w:rsidRPr="006527AF" w:rsidRDefault="00474FC2" w:rsidP="009F01D4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                                       270,75 тыс              0                 0</w:t>
            </w:r>
          </w:p>
        </w:tc>
      </w:tr>
      <w:tr w:rsidR="00474FC2" w:rsidRPr="00D50919" w:rsidTr="00187846">
        <w:trPr>
          <w:cantSplit/>
        </w:trPr>
        <w:tc>
          <w:tcPr>
            <w:tcW w:w="555" w:type="dxa"/>
          </w:tcPr>
          <w:p w:rsidR="00474FC2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02" w:type="dxa"/>
          </w:tcPr>
          <w:p w:rsidR="00474FC2" w:rsidRPr="004A4B5D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lang w:eastAsia="ru-RU"/>
              </w:rPr>
            </w:pPr>
            <w:r w:rsidRPr="004A4B5D">
              <w:rPr>
                <w:b/>
                <w:bCs/>
                <w:sz w:val="20"/>
                <w:szCs w:val="20"/>
                <w:lang w:eastAsia="ru-RU"/>
              </w:rPr>
              <w:t xml:space="preserve">Всего по задаче </w:t>
            </w:r>
          </w:p>
        </w:tc>
        <w:tc>
          <w:tcPr>
            <w:tcW w:w="1843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214" w:type="dxa"/>
          </w:tcPr>
          <w:p w:rsidR="00474FC2" w:rsidRPr="00555F0A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270,75</w:t>
            </w:r>
            <w:r w:rsidRPr="00555F0A">
              <w:rPr>
                <w:b/>
                <w:bCs/>
                <w:sz w:val="20"/>
                <w:szCs w:val="20"/>
                <w:lang w:eastAsia="ru-RU"/>
              </w:rPr>
              <w:t xml:space="preserve"> тыс </w:t>
            </w:r>
          </w:p>
        </w:tc>
      </w:tr>
      <w:tr w:rsidR="00474FC2" w:rsidRPr="00D50919" w:rsidTr="00187846">
        <w:trPr>
          <w:cantSplit/>
        </w:trPr>
        <w:tc>
          <w:tcPr>
            <w:tcW w:w="555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02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lang w:eastAsia="ru-RU"/>
              </w:rPr>
            </w:pPr>
            <w:r w:rsidRPr="00D50919">
              <w:rPr>
                <w:b/>
                <w:bCs/>
                <w:sz w:val="20"/>
                <w:szCs w:val="20"/>
                <w:lang w:eastAsia="ru-RU"/>
              </w:rPr>
              <w:t>ИТОГО по подпрограмме:</w:t>
            </w:r>
          </w:p>
        </w:tc>
        <w:tc>
          <w:tcPr>
            <w:tcW w:w="1843" w:type="dxa"/>
          </w:tcPr>
          <w:p w:rsidR="00474FC2" w:rsidRPr="00D50919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214" w:type="dxa"/>
          </w:tcPr>
          <w:p w:rsidR="00474FC2" w:rsidRPr="00555F0A" w:rsidRDefault="00474FC2" w:rsidP="00187846">
            <w:pPr>
              <w:widowControl w:val="0"/>
              <w:suppressAutoHyphens w:val="0"/>
              <w:autoSpaceDE w:val="0"/>
              <w:autoSpaceDN w:val="0"/>
              <w:adjustRightInd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 xml:space="preserve">270,75 </w:t>
            </w:r>
            <w:bookmarkStart w:id="0" w:name="_GoBack"/>
            <w:bookmarkEnd w:id="0"/>
            <w:r w:rsidRPr="00555F0A">
              <w:rPr>
                <w:b/>
                <w:bCs/>
                <w:sz w:val="20"/>
                <w:szCs w:val="20"/>
                <w:lang w:eastAsia="ru-RU"/>
              </w:rPr>
              <w:t xml:space="preserve">тыс </w:t>
            </w:r>
          </w:p>
        </w:tc>
      </w:tr>
    </w:tbl>
    <w:p w:rsidR="00474FC2" w:rsidRPr="002D51C9" w:rsidRDefault="00474FC2" w:rsidP="002D51C9">
      <w:pPr>
        <w:tabs>
          <w:tab w:val="left" w:pos="5835"/>
        </w:tabs>
      </w:pPr>
    </w:p>
    <w:sectPr w:rsidR="00474FC2" w:rsidRPr="002D51C9" w:rsidSect="002D51C9">
      <w:pgSz w:w="16838" w:h="11906" w:orient="landscape" w:code="9"/>
      <w:pgMar w:top="567" w:right="1077" w:bottom="142" w:left="1134" w:header="720" w:footer="720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4FC2" w:rsidRDefault="00474FC2">
      <w:r>
        <w:separator/>
      </w:r>
    </w:p>
  </w:endnote>
  <w:endnote w:type="continuationSeparator" w:id="0">
    <w:p w:rsidR="00474FC2" w:rsidRDefault="00474F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tar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4FC2" w:rsidRDefault="00474FC2">
      <w:r>
        <w:separator/>
      </w:r>
    </w:p>
  </w:footnote>
  <w:footnote w:type="continuationSeparator" w:id="0">
    <w:p w:rsidR="00474FC2" w:rsidRDefault="00474FC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A62024"/>
    <w:multiLevelType w:val="hybridMultilevel"/>
    <w:tmpl w:val="A6A8EB2C"/>
    <w:lvl w:ilvl="0" w:tplc="90AA6F16">
      <w:start w:val="1"/>
      <w:numFmt w:val="decimal"/>
      <w:lvlText w:val="%1."/>
      <w:lvlJc w:val="left"/>
      <w:pPr>
        <w:ind w:left="960" w:hanging="9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02DB467E"/>
    <w:multiLevelType w:val="hybridMultilevel"/>
    <w:tmpl w:val="9E8024BE"/>
    <w:lvl w:ilvl="0" w:tplc="10DE50E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07806C7A"/>
    <w:multiLevelType w:val="hybridMultilevel"/>
    <w:tmpl w:val="F88A6A1E"/>
    <w:lvl w:ilvl="0" w:tplc="0419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7853500"/>
    <w:multiLevelType w:val="hybridMultilevel"/>
    <w:tmpl w:val="DE52924C"/>
    <w:lvl w:ilvl="0" w:tplc="04190009">
      <w:start w:val="1"/>
      <w:numFmt w:val="bullet"/>
      <w:lvlText w:val="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5">
    <w:nsid w:val="0B7A784E"/>
    <w:multiLevelType w:val="hybridMultilevel"/>
    <w:tmpl w:val="7DC44E62"/>
    <w:lvl w:ilvl="0" w:tplc="97BECD74">
      <w:start w:val="3"/>
      <w:numFmt w:val="decimal"/>
      <w:lvlText w:val="%1."/>
      <w:lvlJc w:val="left"/>
      <w:pPr>
        <w:ind w:left="13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  <w:rPr>
        <w:rFonts w:cs="Times New Roman"/>
      </w:rPr>
    </w:lvl>
  </w:abstractNum>
  <w:abstractNum w:abstractNumId="6">
    <w:nsid w:val="0CCD48A2"/>
    <w:multiLevelType w:val="hybridMultilevel"/>
    <w:tmpl w:val="234A1820"/>
    <w:lvl w:ilvl="0" w:tplc="9754DA38">
      <w:start w:val="4"/>
      <w:numFmt w:val="decimal"/>
      <w:lvlText w:val="%1."/>
      <w:lvlJc w:val="left"/>
      <w:pPr>
        <w:ind w:left="305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  <w:rPr>
        <w:rFonts w:cs="Times New Roman"/>
      </w:rPr>
    </w:lvl>
  </w:abstractNum>
  <w:abstractNum w:abstractNumId="7">
    <w:nsid w:val="10B052C0"/>
    <w:multiLevelType w:val="hybridMultilevel"/>
    <w:tmpl w:val="0E78625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2B43770"/>
    <w:multiLevelType w:val="hybridMultilevel"/>
    <w:tmpl w:val="D8D28BC2"/>
    <w:lvl w:ilvl="0" w:tplc="9EACD1A2">
      <w:start w:val="1"/>
      <w:numFmt w:val="decimal"/>
      <w:lvlText w:val="%1."/>
      <w:lvlJc w:val="left"/>
      <w:pPr>
        <w:ind w:left="48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0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2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4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6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8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0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2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41" w:hanging="180"/>
      </w:pPr>
      <w:rPr>
        <w:rFonts w:cs="Times New Roman"/>
      </w:rPr>
    </w:lvl>
  </w:abstractNum>
  <w:abstractNum w:abstractNumId="9">
    <w:nsid w:val="2CEE5C47"/>
    <w:multiLevelType w:val="hybridMultilevel"/>
    <w:tmpl w:val="B6B00D9C"/>
    <w:lvl w:ilvl="0" w:tplc="B4209D44">
      <w:start w:val="1"/>
      <w:numFmt w:val="decimal"/>
      <w:lvlText w:val="%1."/>
      <w:lvlJc w:val="left"/>
      <w:pPr>
        <w:ind w:left="19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335F1145"/>
    <w:multiLevelType w:val="hybridMultilevel"/>
    <w:tmpl w:val="7E4A44FA"/>
    <w:lvl w:ilvl="0" w:tplc="3DC061C0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0A516B"/>
    <w:multiLevelType w:val="hybridMultilevel"/>
    <w:tmpl w:val="CA2C89CE"/>
    <w:lvl w:ilvl="0" w:tplc="07F22702">
      <w:start w:val="1"/>
      <w:numFmt w:val="decimal"/>
      <w:lvlText w:val="%1."/>
      <w:lvlJc w:val="left"/>
      <w:pPr>
        <w:ind w:left="48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0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2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4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6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8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0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2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41" w:hanging="180"/>
      </w:pPr>
      <w:rPr>
        <w:rFonts w:cs="Times New Roman"/>
      </w:rPr>
    </w:lvl>
  </w:abstractNum>
  <w:abstractNum w:abstractNumId="12">
    <w:nsid w:val="3C02620D"/>
    <w:multiLevelType w:val="multilevel"/>
    <w:tmpl w:val="216A4F46"/>
    <w:lvl w:ilvl="0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cs="Times New Roman" w:hint="default"/>
      </w:rPr>
    </w:lvl>
  </w:abstractNum>
  <w:abstractNum w:abstractNumId="13">
    <w:nsid w:val="4E4F6D04"/>
    <w:multiLevelType w:val="hybridMultilevel"/>
    <w:tmpl w:val="B04600C0"/>
    <w:lvl w:ilvl="0" w:tplc="307446C0">
      <w:start w:val="1"/>
      <w:numFmt w:val="decimal"/>
      <w:lvlText w:val="%1."/>
      <w:lvlJc w:val="left"/>
      <w:pPr>
        <w:ind w:left="48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0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2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4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6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8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0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2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41" w:hanging="180"/>
      </w:pPr>
      <w:rPr>
        <w:rFonts w:cs="Times New Roman"/>
      </w:rPr>
    </w:lvl>
  </w:abstractNum>
  <w:abstractNum w:abstractNumId="14">
    <w:nsid w:val="551D7C59"/>
    <w:multiLevelType w:val="hybridMultilevel"/>
    <w:tmpl w:val="584E2398"/>
    <w:lvl w:ilvl="0" w:tplc="3A52EA9E">
      <w:start w:val="7"/>
      <w:numFmt w:val="decimal"/>
      <w:lvlText w:val="%1"/>
      <w:lvlJc w:val="left"/>
      <w:pPr>
        <w:ind w:left="8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5">
    <w:nsid w:val="69DC5F70"/>
    <w:multiLevelType w:val="hybridMultilevel"/>
    <w:tmpl w:val="9F9E08A8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3375701"/>
    <w:multiLevelType w:val="hybridMultilevel"/>
    <w:tmpl w:val="B420B7F4"/>
    <w:lvl w:ilvl="0" w:tplc="822EC5E0">
      <w:start w:val="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7">
    <w:nsid w:val="7624215B"/>
    <w:multiLevelType w:val="hybridMultilevel"/>
    <w:tmpl w:val="F3B4D75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2"/>
  </w:num>
  <w:num w:numId="4">
    <w:abstractNumId w:val="15"/>
  </w:num>
  <w:num w:numId="5">
    <w:abstractNumId w:val="10"/>
  </w:num>
  <w:num w:numId="6">
    <w:abstractNumId w:val="3"/>
  </w:num>
  <w:num w:numId="7">
    <w:abstractNumId w:val="16"/>
  </w:num>
  <w:num w:numId="8">
    <w:abstractNumId w:val="14"/>
  </w:num>
  <w:num w:numId="9">
    <w:abstractNumId w:val="1"/>
  </w:num>
  <w:num w:numId="10">
    <w:abstractNumId w:val="6"/>
  </w:num>
  <w:num w:numId="11">
    <w:abstractNumId w:val="4"/>
  </w:num>
  <w:num w:numId="12">
    <w:abstractNumId w:val="7"/>
  </w:num>
  <w:num w:numId="13">
    <w:abstractNumId w:val="17"/>
  </w:num>
  <w:num w:numId="14">
    <w:abstractNumId w:val="9"/>
  </w:num>
  <w:num w:numId="15">
    <w:abstractNumId w:val="5"/>
  </w:num>
  <w:num w:numId="16">
    <w:abstractNumId w:val="11"/>
  </w:num>
  <w:num w:numId="17">
    <w:abstractNumId w:val="8"/>
  </w:num>
  <w:num w:numId="1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3A2E"/>
    <w:rsid w:val="00002837"/>
    <w:rsid w:val="00003183"/>
    <w:rsid w:val="00005B5B"/>
    <w:rsid w:val="00006A38"/>
    <w:rsid w:val="00011DA2"/>
    <w:rsid w:val="00016FD5"/>
    <w:rsid w:val="00017929"/>
    <w:rsid w:val="00021DC6"/>
    <w:rsid w:val="00022E81"/>
    <w:rsid w:val="0002482E"/>
    <w:rsid w:val="000250B8"/>
    <w:rsid w:val="0002583C"/>
    <w:rsid w:val="000304DD"/>
    <w:rsid w:val="0003338E"/>
    <w:rsid w:val="00033392"/>
    <w:rsid w:val="00036587"/>
    <w:rsid w:val="00040D6A"/>
    <w:rsid w:val="00047B47"/>
    <w:rsid w:val="00051332"/>
    <w:rsid w:val="00053620"/>
    <w:rsid w:val="00054BCB"/>
    <w:rsid w:val="00057297"/>
    <w:rsid w:val="000724A1"/>
    <w:rsid w:val="000735B1"/>
    <w:rsid w:val="0007724F"/>
    <w:rsid w:val="00081CDC"/>
    <w:rsid w:val="00083168"/>
    <w:rsid w:val="00085F71"/>
    <w:rsid w:val="00093825"/>
    <w:rsid w:val="000957B4"/>
    <w:rsid w:val="000A0613"/>
    <w:rsid w:val="000A30B5"/>
    <w:rsid w:val="000A4350"/>
    <w:rsid w:val="000B14AC"/>
    <w:rsid w:val="000B42CB"/>
    <w:rsid w:val="000B5766"/>
    <w:rsid w:val="000B6DFD"/>
    <w:rsid w:val="000B7158"/>
    <w:rsid w:val="000C3E9D"/>
    <w:rsid w:val="000C565E"/>
    <w:rsid w:val="000C6DFF"/>
    <w:rsid w:val="000D0E52"/>
    <w:rsid w:val="000D1A85"/>
    <w:rsid w:val="000D25B0"/>
    <w:rsid w:val="000D36C5"/>
    <w:rsid w:val="000D75EB"/>
    <w:rsid w:val="000E1088"/>
    <w:rsid w:val="000E30B2"/>
    <w:rsid w:val="000E45B5"/>
    <w:rsid w:val="000F3EFB"/>
    <w:rsid w:val="000F4A2A"/>
    <w:rsid w:val="000F6228"/>
    <w:rsid w:val="0010243D"/>
    <w:rsid w:val="00112DEB"/>
    <w:rsid w:val="00115FF1"/>
    <w:rsid w:val="00121D5B"/>
    <w:rsid w:val="00122736"/>
    <w:rsid w:val="001277C5"/>
    <w:rsid w:val="0013161C"/>
    <w:rsid w:val="0013288F"/>
    <w:rsid w:val="00134E75"/>
    <w:rsid w:val="00141C1C"/>
    <w:rsid w:val="00142FA3"/>
    <w:rsid w:val="00143AC6"/>
    <w:rsid w:val="0015129E"/>
    <w:rsid w:val="00151B09"/>
    <w:rsid w:val="001527A5"/>
    <w:rsid w:val="00156761"/>
    <w:rsid w:val="00162BB3"/>
    <w:rsid w:val="00163705"/>
    <w:rsid w:val="00167A3E"/>
    <w:rsid w:val="00171630"/>
    <w:rsid w:val="00173FE9"/>
    <w:rsid w:val="00176E86"/>
    <w:rsid w:val="001833DC"/>
    <w:rsid w:val="00185C00"/>
    <w:rsid w:val="00187846"/>
    <w:rsid w:val="00191261"/>
    <w:rsid w:val="00192BF3"/>
    <w:rsid w:val="001961F4"/>
    <w:rsid w:val="0019679D"/>
    <w:rsid w:val="00196CC8"/>
    <w:rsid w:val="001A16C9"/>
    <w:rsid w:val="001A2E5E"/>
    <w:rsid w:val="001A3D8A"/>
    <w:rsid w:val="001A5720"/>
    <w:rsid w:val="001A614D"/>
    <w:rsid w:val="001A6800"/>
    <w:rsid w:val="001A7018"/>
    <w:rsid w:val="001B5CE1"/>
    <w:rsid w:val="001B6633"/>
    <w:rsid w:val="001C2C61"/>
    <w:rsid w:val="001C58ED"/>
    <w:rsid w:val="001C67A8"/>
    <w:rsid w:val="001D0E77"/>
    <w:rsid w:val="001D1006"/>
    <w:rsid w:val="001D4AB1"/>
    <w:rsid w:val="001D6A73"/>
    <w:rsid w:val="001E03F8"/>
    <w:rsid w:val="001E06C5"/>
    <w:rsid w:val="001E2AF3"/>
    <w:rsid w:val="001E4D97"/>
    <w:rsid w:val="001E7C9A"/>
    <w:rsid w:val="001F24DD"/>
    <w:rsid w:val="002034BF"/>
    <w:rsid w:val="00220AC2"/>
    <w:rsid w:val="0022138C"/>
    <w:rsid w:val="00224EDA"/>
    <w:rsid w:val="00225D66"/>
    <w:rsid w:val="00231C9C"/>
    <w:rsid w:val="0023241B"/>
    <w:rsid w:val="00236C2A"/>
    <w:rsid w:val="0024188C"/>
    <w:rsid w:val="002429D6"/>
    <w:rsid w:val="00245431"/>
    <w:rsid w:val="00246597"/>
    <w:rsid w:val="002552E3"/>
    <w:rsid w:val="00261020"/>
    <w:rsid w:val="00282068"/>
    <w:rsid w:val="00283118"/>
    <w:rsid w:val="00290E72"/>
    <w:rsid w:val="00291356"/>
    <w:rsid w:val="00292631"/>
    <w:rsid w:val="002959C4"/>
    <w:rsid w:val="0029636D"/>
    <w:rsid w:val="00296F52"/>
    <w:rsid w:val="002970FF"/>
    <w:rsid w:val="002A5EFF"/>
    <w:rsid w:val="002A6DAE"/>
    <w:rsid w:val="002B4CAA"/>
    <w:rsid w:val="002C2861"/>
    <w:rsid w:val="002C4F9F"/>
    <w:rsid w:val="002C6AF5"/>
    <w:rsid w:val="002D51C9"/>
    <w:rsid w:val="002D63F2"/>
    <w:rsid w:val="002D6DDC"/>
    <w:rsid w:val="002D75CC"/>
    <w:rsid w:val="002E1ADE"/>
    <w:rsid w:val="002E2B59"/>
    <w:rsid w:val="002E6BEC"/>
    <w:rsid w:val="002E6E41"/>
    <w:rsid w:val="002F4BA0"/>
    <w:rsid w:val="002F4D26"/>
    <w:rsid w:val="002F5A47"/>
    <w:rsid w:val="00304AAC"/>
    <w:rsid w:val="003054E3"/>
    <w:rsid w:val="00310952"/>
    <w:rsid w:val="00312336"/>
    <w:rsid w:val="00313E96"/>
    <w:rsid w:val="00324CA1"/>
    <w:rsid w:val="003268C1"/>
    <w:rsid w:val="003308BE"/>
    <w:rsid w:val="003321A9"/>
    <w:rsid w:val="003442DB"/>
    <w:rsid w:val="00344A87"/>
    <w:rsid w:val="00350ED4"/>
    <w:rsid w:val="00352ECB"/>
    <w:rsid w:val="0036295A"/>
    <w:rsid w:val="00362D82"/>
    <w:rsid w:val="00372079"/>
    <w:rsid w:val="00372BD4"/>
    <w:rsid w:val="00375CF6"/>
    <w:rsid w:val="00384940"/>
    <w:rsid w:val="00387306"/>
    <w:rsid w:val="003928AE"/>
    <w:rsid w:val="00392BBF"/>
    <w:rsid w:val="003A1563"/>
    <w:rsid w:val="003A3349"/>
    <w:rsid w:val="003A5747"/>
    <w:rsid w:val="003A5A50"/>
    <w:rsid w:val="003B056D"/>
    <w:rsid w:val="003B0857"/>
    <w:rsid w:val="003B23EE"/>
    <w:rsid w:val="003B4B69"/>
    <w:rsid w:val="003B5F0E"/>
    <w:rsid w:val="003B6644"/>
    <w:rsid w:val="003B7F8C"/>
    <w:rsid w:val="003C32DC"/>
    <w:rsid w:val="003C3CE3"/>
    <w:rsid w:val="003C724A"/>
    <w:rsid w:val="003D17FA"/>
    <w:rsid w:val="003D56D2"/>
    <w:rsid w:val="003D6954"/>
    <w:rsid w:val="003E1DCB"/>
    <w:rsid w:val="003E3345"/>
    <w:rsid w:val="003E623D"/>
    <w:rsid w:val="003E7A6B"/>
    <w:rsid w:val="003F0DB4"/>
    <w:rsid w:val="003F1CC1"/>
    <w:rsid w:val="003F2511"/>
    <w:rsid w:val="003F2A0A"/>
    <w:rsid w:val="00402F50"/>
    <w:rsid w:val="00403EFB"/>
    <w:rsid w:val="00406B33"/>
    <w:rsid w:val="0041710B"/>
    <w:rsid w:val="00423EC3"/>
    <w:rsid w:val="00425AA1"/>
    <w:rsid w:val="004269E6"/>
    <w:rsid w:val="0042758C"/>
    <w:rsid w:val="00430D6F"/>
    <w:rsid w:val="00432266"/>
    <w:rsid w:val="0043318E"/>
    <w:rsid w:val="004341D3"/>
    <w:rsid w:val="00434C87"/>
    <w:rsid w:val="004438BD"/>
    <w:rsid w:val="00446252"/>
    <w:rsid w:val="00447DA5"/>
    <w:rsid w:val="00452653"/>
    <w:rsid w:val="00457BD0"/>
    <w:rsid w:val="00460A79"/>
    <w:rsid w:val="00466501"/>
    <w:rsid w:val="004670F8"/>
    <w:rsid w:val="00470252"/>
    <w:rsid w:val="00472621"/>
    <w:rsid w:val="00473705"/>
    <w:rsid w:val="00474FC2"/>
    <w:rsid w:val="00480195"/>
    <w:rsid w:val="004821A4"/>
    <w:rsid w:val="00483BA0"/>
    <w:rsid w:val="00485F43"/>
    <w:rsid w:val="00487B51"/>
    <w:rsid w:val="0049027C"/>
    <w:rsid w:val="004917E6"/>
    <w:rsid w:val="00495A66"/>
    <w:rsid w:val="00495ACB"/>
    <w:rsid w:val="004977FB"/>
    <w:rsid w:val="004A163A"/>
    <w:rsid w:val="004A2B54"/>
    <w:rsid w:val="004A4B5D"/>
    <w:rsid w:val="004A6512"/>
    <w:rsid w:val="004A7C8A"/>
    <w:rsid w:val="004B2BF8"/>
    <w:rsid w:val="004C3E4B"/>
    <w:rsid w:val="004C7B72"/>
    <w:rsid w:val="004D476F"/>
    <w:rsid w:val="004D5BBF"/>
    <w:rsid w:val="004D5DBF"/>
    <w:rsid w:val="004D5EFD"/>
    <w:rsid w:val="004D7A97"/>
    <w:rsid w:val="004E589C"/>
    <w:rsid w:val="004F728F"/>
    <w:rsid w:val="004F7909"/>
    <w:rsid w:val="00502352"/>
    <w:rsid w:val="00505659"/>
    <w:rsid w:val="0051011F"/>
    <w:rsid w:val="0051274D"/>
    <w:rsid w:val="00515BB3"/>
    <w:rsid w:val="00516750"/>
    <w:rsid w:val="0051768C"/>
    <w:rsid w:val="00523DB3"/>
    <w:rsid w:val="005273A3"/>
    <w:rsid w:val="00533634"/>
    <w:rsid w:val="00535D73"/>
    <w:rsid w:val="00547CEB"/>
    <w:rsid w:val="0055257C"/>
    <w:rsid w:val="00553F3C"/>
    <w:rsid w:val="00555697"/>
    <w:rsid w:val="00555F0A"/>
    <w:rsid w:val="00566FF8"/>
    <w:rsid w:val="005702BD"/>
    <w:rsid w:val="00571691"/>
    <w:rsid w:val="00571AEE"/>
    <w:rsid w:val="0057270C"/>
    <w:rsid w:val="00573F77"/>
    <w:rsid w:val="0057510A"/>
    <w:rsid w:val="005836FA"/>
    <w:rsid w:val="0058670A"/>
    <w:rsid w:val="00586CCD"/>
    <w:rsid w:val="00593487"/>
    <w:rsid w:val="0059392F"/>
    <w:rsid w:val="005A04FD"/>
    <w:rsid w:val="005A282A"/>
    <w:rsid w:val="005A48F2"/>
    <w:rsid w:val="005A4AB8"/>
    <w:rsid w:val="005A6F79"/>
    <w:rsid w:val="005B2528"/>
    <w:rsid w:val="005B60A6"/>
    <w:rsid w:val="005B6316"/>
    <w:rsid w:val="005C1AC9"/>
    <w:rsid w:val="005C1DE9"/>
    <w:rsid w:val="005C296E"/>
    <w:rsid w:val="005C33A1"/>
    <w:rsid w:val="005C3F03"/>
    <w:rsid w:val="005C4F20"/>
    <w:rsid w:val="005D21DF"/>
    <w:rsid w:val="005D3A2C"/>
    <w:rsid w:val="005D5270"/>
    <w:rsid w:val="005D5406"/>
    <w:rsid w:val="005E10DC"/>
    <w:rsid w:val="005E4F1E"/>
    <w:rsid w:val="005E5265"/>
    <w:rsid w:val="005F1696"/>
    <w:rsid w:val="005F226B"/>
    <w:rsid w:val="005F2C7D"/>
    <w:rsid w:val="005F3486"/>
    <w:rsid w:val="005F63DC"/>
    <w:rsid w:val="005F7142"/>
    <w:rsid w:val="006012E9"/>
    <w:rsid w:val="00606CFE"/>
    <w:rsid w:val="00613C70"/>
    <w:rsid w:val="006340AB"/>
    <w:rsid w:val="0063466D"/>
    <w:rsid w:val="006353A9"/>
    <w:rsid w:val="006364A2"/>
    <w:rsid w:val="006454D7"/>
    <w:rsid w:val="006463E7"/>
    <w:rsid w:val="006527AF"/>
    <w:rsid w:val="006610C4"/>
    <w:rsid w:val="006644BB"/>
    <w:rsid w:val="0066510B"/>
    <w:rsid w:val="0067003F"/>
    <w:rsid w:val="0067139C"/>
    <w:rsid w:val="0067151A"/>
    <w:rsid w:val="00674294"/>
    <w:rsid w:val="00676B0C"/>
    <w:rsid w:val="00683EC7"/>
    <w:rsid w:val="006867BA"/>
    <w:rsid w:val="00686F06"/>
    <w:rsid w:val="00690F03"/>
    <w:rsid w:val="00695CB0"/>
    <w:rsid w:val="006A0D66"/>
    <w:rsid w:val="006B1AC4"/>
    <w:rsid w:val="006B26F0"/>
    <w:rsid w:val="006B3605"/>
    <w:rsid w:val="006B38C0"/>
    <w:rsid w:val="006C2402"/>
    <w:rsid w:val="006C294F"/>
    <w:rsid w:val="006D0D7C"/>
    <w:rsid w:val="006D6A42"/>
    <w:rsid w:val="006E106C"/>
    <w:rsid w:val="006E1338"/>
    <w:rsid w:val="006E2B00"/>
    <w:rsid w:val="006E5408"/>
    <w:rsid w:val="006F02ED"/>
    <w:rsid w:val="006F3DF1"/>
    <w:rsid w:val="006F6597"/>
    <w:rsid w:val="006F705E"/>
    <w:rsid w:val="006F7601"/>
    <w:rsid w:val="00702D04"/>
    <w:rsid w:val="00703066"/>
    <w:rsid w:val="007110A2"/>
    <w:rsid w:val="00712976"/>
    <w:rsid w:val="007145D5"/>
    <w:rsid w:val="00715565"/>
    <w:rsid w:val="00715B81"/>
    <w:rsid w:val="007237D5"/>
    <w:rsid w:val="00724905"/>
    <w:rsid w:val="0073469B"/>
    <w:rsid w:val="00734F56"/>
    <w:rsid w:val="00735944"/>
    <w:rsid w:val="00736869"/>
    <w:rsid w:val="007371E6"/>
    <w:rsid w:val="00737AAC"/>
    <w:rsid w:val="00741311"/>
    <w:rsid w:val="007424BE"/>
    <w:rsid w:val="0074702C"/>
    <w:rsid w:val="0074745B"/>
    <w:rsid w:val="00747549"/>
    <w:rsid w:val="007518B3"/>
    <w:rsid w:val="007536D6"/>
    <w:rsid w:val="00756CE2"/>
    <w:rsid w:val="0076041A"/>
    <w:rsid w:val="00765F30"/>
    <w:rsid w:val="00771A9D"/>
    <w:rsid w:val="007731A7"/>
    <w:rsid w:val="00776DDD"/>
    <w:rsid w:val="007773DF"/>
    <w:rsid w:val="00781981"/>
    <w:rsid w:val="00783BD2"/>
    <w:rsid w:val="0078546F"/>
    <w:rsid w:val="00785575"/>
    <w:rsid w:val="00786E4A"/>
    <w:rsid w:val="00792910"/>
    <w:rsid w:val="00794386"/>
    <w:rsid w:val="0079538E"/>
    <w:rsid w:val="00796BBD"/>
    <w:rsid w:val="007A1B2B"/>
    <w:rsid w:val="007A2DE3"/>
    <w:rsid w:val="007B451D"/>
    <w:rsid w:val="007C22AF"/>
    <w:rsid w:val="007C7937"/>
    <w:rsid w:val="007D49B8"/>
    <w:rsid w:val="007D665A"/>
    <w:rsid w:val="007E1F9B"/>
    <w:rsid w:val="007E32B6"/>
    <w:rsid w:val="007E4543"/>
    <w:rsid w:val="007E537E"/>
    <w:rsid w:val="007E68BC"/>
    <w:rsid w:val="007E6A47"/>
    <w:rsid w:val="007F08E6"/>
    <w:rsid w:val="007F2978"/>
    <w:rsid w:val="007F7294"/>
    <w:rsid w:val="007F7922"/>
    <w:rsid w:val="007F7CC5"/>
    <w:rsid w:val="00803302"/>
    <w:rsid w:val="008043DC"/>
    <w:rsid w:val="00812273"/>
    <w:rsid w:val="00812349"/>
    <w:rsid w:val="00814921"/>
    <w:rsid w:val="00816EE4"/>
    <w:rsid w:val="008235F3"/>
    <w:rsid w:val="00833D30"/>
    <w:rsid w:val="008347E8"/>
    <w:rsid w:val="008348E7"/>
    <w:rsid w:val="00842E37"/>
    <w:rsid w:val="00845851"/>
    <w:rsid w:val="00847C44"/>
    <w:rsid w:val="00850D77"/>
    <w:rsid w:val="0085496C"/>
    <w:rsid w:val="00854C6E"/>
    <w:rsid w:val="008614B8"/>
    <w:rsid w:val="00862DC0"/>
    <w:rsid w:val="008632E2"/>
    <w:rsid w:val="008643A7"/>
    <w:rsid w:val="008661EF"/>
    <w:rsid w:val="0086790A"/>
    <w:rsid w:val="00871618"/>
    <w:rsid w:val="008716F9"/>
    <w:rsid w:val="00875EBD"/>
    <w:rsid w:val="00882624"/>
    <w:rsid w:val="00882F24"/>
    <w:rsid w:val="00885539"/>
    <w:rsid w:val="00886087"/>
    <w:rsid w:val="00892ED4"/>
    <w:rsid w:val="00893551"/>
    <w:rsid w:val="008A4860"/>
    <w:rsid w:val="008A4D98"/>
    <w:rsid w:val="008A64EC"/>
    <w:rsid w:val="008A791A"/>
    <w:rsid w:val="008B00AB"/>
    <w:rsid w:val="008B363B"/>
    <w:rsid w:val="008B72A6"/>
    <w:rsid w:val="008C4230"/>
    <w:rsid w:val="008D23E1"/>
    <w:rsid w:val="008D31D4"/>
    <w:rsid w:val="008D333D"/>
    <w:rsid w:val="008E2BC3"/>
    <w:rsid w:val="008E3946"/>
    <w:rsid w:val="008F2719"/>
    <w:rsid w:val="008F2D0B"/>
    <w:rsid w:val="008F455A"/>
    <w:rsid w:val="00900199"/>
    <w:rsid w:val="00901E28"/>
    <w:rsid w:val="00902C3C"/>
    <w:rsid w:val="009060EF"/>
    <w:rsid w:val="009077FB"/>
    <w:rsid w:val="00910737"/>
    <w:rsid w:val="009156D5"/>
    <w:rsid w:val="0092508C"/>
    <w:rsid w:val="00930F88"/>
    <w:rsid w:val="00930F90"/>
    <w:rsid w:val="009325E5"/>
    <w:rsid w:val="009413A9"/>
    <w:rsid w:val="00941428"/>
    <w:rsid w:val="0094276B"/>
    <w:rsid w:val="00943523"/>
    <w:rsid w:val="00944410"/>
    <w:rsid w:val="0094769E"/>
    <w:rsid w:val="0095126D"/>
    <w:rsid w:val="009525BD"/>
    <w:rsid w:val="00952F2B"/>
    <w:rsid w:val="0095310A"/>
    <w:rsid w:val="009532D9"/>
    <w:rsid w:val="00964DCD"/>
    <w:rsid w:val="0096641E"/>
    <w:rsid w:val="00967CF8"/>
    <w:rsid w:val="00972FEC"/>
    <w:rsid w:val="009736A7"/>
    <w:rsid w:val="0097678B"/>
    <w:rsid w:val="00977267"/>
    <w:rsid w:val="00980161"/>
    <w:rsid w:val="009907DE"/>
    <w:rsid w:val="00990803"/>
    <w:rsid w:val="00991A8F"/>
    <w:rsid w:val="00992B00"/>
    <w:rsid w:val="009A301B"/>
    <w:rsid w:val="009A3693"/>
    <w:rsid w:val="009A5B6E"/>
    <w:rsid w:val="009A7455"/>
    <w:rsid w:val="009B177A"/>
    <w:rsid w:val="009B2007"/>
    <w:rsid w:val="009B45E0"/>
    <w:rsid w:val="009D11DB"/>
    <w:rsid w:val="009D7AE9"/>
    <w:rsid w:val="009F01D4"/>
    <w:rsid w:val="009F1F3E"/>
    <w:rsid w:val="009F608D"/>
    <w:rsid w:val="009F6E31"/>
    <w:rsid w:val="00A00544"/>
    <w:rsid w:val="00A02A17"/>
    <w:rsid w:val="00A05DB3"/>
    <w:rsid w:val="00A1219A"/>
    <w:rsid w:val="00A15E53"/>
    <w:rsid w:val="00A1639F"/>
    <w:rsid w:val="00A16B4F"/>
    <w:rsid w:val="00A17539"/>
    <w:rsid w:val="00A17CE7"/>
    <w:rsid w:val="00A34B59"/>
    <w:rsid w:val="00A4398A"/>
    <w:rsid w:val="00A507FF"/>
    <w:rsid w:val="00A626FE"/>
    <w:rsid w:val="00A62809"/>
    <w:rsid w:val="00A6369C"/>
    <w:rsid w:val="00A63B6B"/>
    <w:rsid w:val="00A63C34"/>
    <w:rsid w:val="00A6475C"/>
    <w:rsid w:val="00A64D46"/>
    <w:rsid w:val="00A71079"/>
    <w:rsid w:val="00A810AD"/>
    <w:rsid w:val="00A84709"/>
    <w:rsid w:val="00A87B8F"/>
    <w:rsid w:val="00A9333F"/>
    <w:rsid w:val="00AA2E79"/>
    <w:rsid w:val="00AA3E46"/>
    <w:rsid w:val="00AA7502"/>
    <w:rsid w:val="00AB0555"/>
    <w:rsid w:val="00AB1D0C"/>
    <w:rsid w:val="00AB2EF5"/>
    <w:rsid w:val="00AB402F"/>
    <w:rsid w:val="00AB6F70"/>
    <w:rsid w:val="00AC468A"/>
    <w:rsid w:val="00AC46F2"/>
    <w:rsid w:val="00AD49AA"/>
    <w:rsid w:val="00AD7C51"/>
    <w:rsid w:val="00AE1445"/>
    <w:rsid w:val="00AE30B5"/>
    <w:rsid w:val="00AE4D94"/>
    <w:rsid w:val="00AE6052"/>
    <w:rsid w:val="00AE6372"/>
    <w:rsid w:val="00AF5BE8"/>
    <w:rsid w:val="00B0794B"/>
    <w:rsid w:val="00B14820"/>
    <w:rsid w:val="00B20406"/>
    <w:rsid w:val="00B20655"/>
    <w:rsid w:val="00B238D7"/>
    <w:rsid w:val="00B2780C"/>
    <w:rsid w:val="00B379FB"/>
    <w:rsid w:val="00B41503"/>
    <w:rsid w:val="00B424E9"/>
    <w:rsid w:val="00B440B1"/>
    <w:rsid w:val="00B46B1F"/>
    <w:rsid w:val="00B51635"/>
    <w:rsid w:val="00B57CAA"/>
    <w:rsid w:val="00B60A04"/>
    <w:rsid w:val="00B61328"/>
    <w:rsid w:val="00B61E5D"/>
    <w:rsid w:val="00B64611"/>
    <w:rsid w:val="00B64889"/>
    <w:rsid w:val="00B67E68"/>
    <w:rsid w:val="00B7081B"/>
    <w:rsid w:val="00B70EB9"/>
    <w:rsid w:val="00B71F18"/>
    <w:rsid w:val="00B8095C"/>
    <w:rsid w:val="00B833EC"/>
    <w:rsid w:val="00B85E60"/>
    <w:rsid w:val="00B90061"/>
    <w:rsid w:val="00B93889"/>
    <w:rsid w:val="00B96082"/>
    <w:rsid w:val="00BA3620"/>
    <w:rsid w:val="00BA3918"/>
    <w:rsid w:val="00BA4036"/>
    <w:rsid w:val="00BA70D8"/>
    <w:rsid w:val="00BA7156"/>
    <w:rsid w:val="00BA74EA"/>
    <w:rsid w:val="00BB04B7"/>
    <w:rsid w:val="00BB2826"/>
    <w:rsid w:val="00BB401A"/>
    <w:rsid w:val="00BB5875"/>
    <w:rsid w:val="00BB6BAB"/>
    <w:rsid w:val="00BC00A4"/>
    <w:rsid w:val="00BC15E1"/>
    <w:rsid w:val="00BC7542"/>
    <w:rsid w:val="00BD2D99"/>
    <w:rsid w:val="00BD6A2A"/>
    <w:rsid w:val="00BD6B0C"/>
    <w:rsid w:val="00BD71DB"/>
    <w:rsid w:val="00BE2901"/>
    <w:rsid w:val="00BE32A0"/>
    <w:rsid w:val="00BE3A91"/>
    <w:rsid w:val="00BF2248"/>
    <w:rsid w:val="00C014DC"/>
    <w:rsid w:val="00C0496E"/>
    <w:rsid w:val="00C070F5"/>
    <w:rsid w:val="00C100CE"/>
    <w:rsid w:val="00C13EFA"/>
    <w:rsid w:val="00C13FED"/>
    <w:rsid w:val="00C21FDC"/>
    <w:rsid w:val="00C26811"/>
    <w:rsid w:val="00C35FB7"/>
    <w:rsid w:val="00C37C83"/>
    <w:rsid w:val="00C4003E"/>
    <w:rsid w:val="00C4380A"/>
    <w:rsid w:val="00C47C2A"/>
    <w:rsid w:val="00C541D0"/>
    <w:rsid w:val="00C5460D"/>
    <w:rsid w:val="00C56FB3"/>
    <w:rsid w:val="00C57E99"/>
    <w:rsid w:val="00C57F6A"/>
    <w:rsid w:val="00C60542"/>
    <w:rsid w:val="00C62082"/>
    <w:rsid w:val="00C662A1"/>
    <w:rsid w:val="00C71267"/>
    <w:rsid w:val="00C743F8"/>
    <w:rsid w:val="00C77EEB"/>
    <w:rsid w:val="00C823AA"/>
    <w:rsid w:val="00C82F75"/>
    <w:rsid w:val="00C84B41"/>
    <w:rsid w:val="00C852BD"/>
    <w:rsid w:val="00C86D74"/>
    <w:rsid w:val="00C8773B"/>
    <w:rsid w:val="00C9091D"/>
    <w:rsid w:val="00C94CB6"/>
    <w:rsid w:val="00C957F9"/>
    <w:rsid w:val="00C962D6"/>
    <w:rsid w:val="00C975E9"/>
    <w:rsid w:val="00CA0AB2"/>
    <w:rsid w:val="00CA396B"/>
    <w:rsid w:val="00CA60C0"/>
    <w:rsid w:val="00CB5A08"/>
    <w:rsid w:val="00CC26EE"/>
    <w:rsid w:val="00CC4D0E"/>
    <w:rsid w:val="00CC56A3"/>
    <w:rsid w:val="00CC646A"/>
    <w:rsid w:val="00CC66CE"/>
    <w:rsid w:val="00CC6805"/>
    <w:rsid w:val="00CC6A3D"/>
    <w:rsid w:val="00CD3265"/>
    <w:rsid w:val="00CD7491"/>
    <w:rsid w:val="00CE04A4"/>
    <w:rsid w:val="00CE280A"/>
    <w:rsid w:val="00CE42E0"/>
    <w:rsid w:val="00CE7B7D"/>
    <w:rsid w:val="00CF25AD"/>
    <w:rsid w:val="00CF3159"/>
    <w:rsid w:val="00CF55CB"/>
    <w:rsid w:val="00CF78A5"/>
    <w:rsid w:val="00D00966"/>
    <w:rsid w:val="00D00ABD"/>
    <w:rsid w:val="00D05A42"/>
    <w:rsid w:val="00D064EF"/>
    <w:rsid w:val="00D06FF5"/>
    <w:rsid w:val="00D15674"/>
    <w:rsid w:val="00D1797D"/>
    <w:rsid w:val="00D27CD3"/>
    <w:rsid w:val="00D3025B"/>
    <w:rsid w:val="00D3199F"/>
    <w:rsid w:val="00D33A1A"/>
    <w:rsid w:val="00D33C01"/>
    <w:rsid w:val="00D35C0E"/>
    <w:rsid w:val="00D43424"/>
    <w:rsid w:val="00D4413C"/>
    <w:rsid w:val="00D450D4"/>
    <w:rsid w:val="00D4651B"/>
    <w:rsid w:val="00D470A0"/>
    <w:rsid w:val="00D50043"/>
    <w:rsid w:val="00D50919"/>
    <w:rsid w:val="00D531F8"/>
    <w:rsid w:val="00D56D48"/>
    <w:rsid w:val="00D62349"/>
    <w:rsid w:val="00D62E7C"/>
    <w:rsid w:val="00D67436"/>
    <w:rsid w:val="00D75FF6"/>
    <w:rsid w:val="00D845D0"/>
    <w:rsid w:val="00D84CAB"/>
    <w:rsid w:val="00D94545"/>
    <w:rsid w:val="00D9527F"/>
    <w:rsid w:val="00D95523"/>
    <w:rsid w:val="00D9620C"/>
    <w:rsid w:val="00DA07B2"/>
    <w:rsid w:val="00DA33D3"/>
    <w:rsid w:val="00DA4550"/>
    <w:rsid w:val="00DA507A"/>
    <w:rsid w:val="00DA53A2"/>
    <w:rsid w:val="00DA6575"/>
    <w:rsid w:val="00DA7E98"/>
    <w:rsid w:val="00DB0FD6"/>
    <w:rsid w:val="00DB2B3A"/>
    <w:rsid w:val="00DC2C8E"/>
    <w:rsid w:val="00DC4A07"/>
    <w:rsid w:val="00DC6402"/>
    <w:rsid w:val="00DC6461"/>
    <w:rsid w:val="00DD45EC"/>
    <w:rsid w:val="00DD4D6B"/>
    <w:rsid w:val="00DD7D1D"/>
    <w:rsid w:val="00DE1E3D"/>
    <w:rsid w:val="00DE59C8"/>
    <w:rsid w:val="00DE5D49"/>
    <w:rsid w:val="00DE6DEE"/>
    <w:rsid w:val="00DF0427"/>
    <w:rsid w:val="00DF1D41"/>
    <w:rsid w:val="00DF2DB5"/>
    <w:rsid w:val="00E02AFE"/>
    <w:rsid w:val="00E1102C"/>
    <w:rsid w:val="00E142B2"/>
    <w:rsid w:val="00E2136D"/>
    <w:rsid w:val="00E21D0A"/>
    <w:rsid w:val="00E22AA2"/>
    <w:rsid w:val="00E24B53"/>
    <w:rsid w:val="00E252A1"/>
    <w:rsid w:val="00E30885"/>
    <w:rsid w:val="00E34185"/>
    <w:rsid w:val="00E36076"/>
    <w:rsid w:val="00E37FF9"/>
    <w:rsid w:val="00E403EB"/>
    <w:rsid w:val="00E466A6"/>
    <w:rsid w:val="00E47AB6"/>
    <w:rsid w:val="00E47C8C"/>
    <w:rsid w:val="00E553BD"/>
    <w:rsid w:val="00E61677"/>
    <w:rsid w:val="00E64160"/>
    <w:rsid w:val="00E6567C"/>
    <w:rsid w:val="00E6796E"/>
    <w:rsid w:val="00E70470"/>
    <w:rsid w:val="00E7490E"/>
    <w:rsid w:val="00E76BAB"/>
    <w:rsid w:val="00E84115"/>
    <w:rsid w:val="00E90E2C"/>
    <w:rsid w:val="00E92780"/>
    <w:rsid w:val="00E94B6E"/>
    <w:rsid w:val="00EA1A46"/>
    <w:rsid w:val="00EA2813"/>
    <w:rsid w:val="00EA431F"/>
    <w:rsid w:val="00EA52A7"/>
    <w:rsid w:val="00EA5410"/>
    <w:rsid w:val="00EA6BA6"/>
    <w:rsid w:val="00EB4373"/>
    <w:rsid w:val="00EC06FB"/>
    <w:rsid w:val="00EC1263"/>
    <w:rsid w:val="00EC1783"/>
    <w:rsid w:val="00EC3B12"/>
    <w:rsid w:val="00EC3FA1"/>
    <w:rsid w:val="00EC47E2"/>
    <w:rsid w:val="00EC4D5F"/>
    <w:rsid w:val="00EC5736"/>
    <w:rsid w:val="00ED23E3"/>
    <w:rsid w:val="00ED3E24"/>
    <w:rsid w:val="00EE43D4"/>
    <w:rsid w:val="00EE65D8"/>
    <w:rsid w:val="00EF29A0"/>
    <w:rsid w:val="00EF3510"/>
    <w:rsid w:val="00EF6C5A"/>
    <w:rsid w:val="00EF7AA8"/>
    <w:rsid w:val="00F01717"/>
    <w:rsid w:val="00F01D50"/>
    <w:rsid w:val="00F03073"/>
    <w:rsid w:val="00F03A2E"/>
    <w:rsid w:val="00F06905"/>
    <w:rsid w:val="00F100EF"/>
    <w:rsid w:val="00F16953"/>
    <w:rsid w:val="00F16E8A"/>
    <w:rsid w:val="00F220DA"/>
    <w:rsid w:val="00F24861"/>
    <w:rsid w:val="00F363D3"/>
    <w:rsid w:val="00F40A17"/>
    <w:rsid w:val="00F433D6"/>
    <w:rsid w:val="00F437A7"/>
    <w:rsid w:val="00F55BC9"/>
    <w:rsid w:val="00F56383"/>
    <w:rsid w:val="00F62EE9"/>
    <w:rsid w:val="00F641DC"/>
    <w:rsid w:val="00F67DD2"/>
    <w:rsid w:val="00F8088F"/>
    <w:rsid w:val="00F83657"/>
    <w:rsid w:val="00F85847"/>
    <w:rsid w:val="00F86381"/>
    <w:rsid w:val="00F911DE"/>
    <w:rsid w:val="00F927F8"/>
    <w:rsid w:val="00F934F5"/>
    <w:rsid w:val="00F96C49"/>
    <w:rsid w:val="00FA4DDE"/>
    <w:rsid w:val="00FA57B5"/>
    <w:rsid w:val="00FB0616"/>
    <w:rsid w:val="00FB0AC7"/>
    <w:rsid w:val="00FB47D5"/>
    <w:rsid w:val="00FB66C8"/>
    <w:rsid w:val="00FB6BE0"/>
    <w:rsid w:val="00FB79A3"/>
    <w:rsid w:val="00FC1F64"/>
    <w:rsid w:val="00FC44C2"/>
    <w:rsid w:val="00FD4AFD"/>
    <w:rsid w:val="00FD531A"/>
    <w:rsid w:val="00FE0085"/>
    <w:rsid w:val="00FE0AB0"/>
    <w:rsid w:val="00FE7C6C"/>
    <w:rsid w:val="00FF58F8"/>
    <w:rsid w:val="00FF62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76F"/>
    <w:pPr>
      <w:suppressAutoHyphens/>
    </w:pPr>
    <w:rPr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60A79"/>
    <w:pPr>
      <w:keepNext/>
      <w:numPr>
        <w:numId w:val="1"/>
      </w:numPr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60A79"/>
    <w:pPr>
      <w:keepNext/>
      <w:numPr>
        <w:ilvl w:val="2"/>
        <w:numId w:val="1"/>
      </w:numPr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60A79"/>
    <w:pPr>
      <w:keepNext/>
      <w:numPr>
        <w:ilvl w:val="4"/>
        <w:numId w:val="1"/>
      </w:numPr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341D3"/>
    <w:rPr>
      <w:rFonts w:ascii="Cambria" w:hAnsi="Cambria" w:cs="Times New Roman"/>
      <w:b/>
      <w:kern w:val="32"/>
      <w:sz w:val="32"/>
      <w:lang w:eastAsia="ar-SA" w:bidi="ar-S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4341D3"/>
    <w:rPr>
      <w:rFonts w:ascii="Cambria" w:hAnsi="Cambria" w:cs="Times New Roman"/>
      <w:b/>
      <w:sz w:val="26"/>
      <w:lang w:eastAsia="ar-SA" w:bidi="ar-S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4341D3"/>
    <w:rPr>
      <w:rFonts w:ascii="Calibri" w:hAnsi="Calibri" w:cs="Times New Roman"/>
      <w:b/>
      <w:i/>
      <w:sz w:val="26"/>
      <w:lang w:eastAsia="ar-SA" w:bidi="ar-SA"/>
    </w:rPr>
  </w:style>
  <w:style w:type="character" w:customStyle="1" w:styleId="Absatz-Standardschriftart">
    <w:name w:val="Absatz-Standardschriftart"/>
    <w:uiPriority w:val="99"/>
    <w:rsid w:val="00460A79"/>
  </w:style>
  <w:style w:type="character" w:customStyle="1" w:styleId="WW-Absatz-Standardschriftart">
    <w:name w:val="WW-Absatz-Standardschriftart"/>
    <w:uiPriority w:val="99"/>
    <w:rsid w:val="00460A79"/>
  </w:style>
  <w:style w:type="character" w:customStyle="1" w:styleId="WW-Absatz-Standardschriftart1">
    <w:name w:val="WW-Absatz-Standardschriftart1"/>
    <w:uiPriority w:val="99"/>
    <w:rsid w:val="00460A79"/>
  </w:style>
  <w:style w:type="character" w:customStyle="1" w:styleId="WW8Num2z0">
    <w:name w:val="WW8Num2z0"/>
    <w:uiPriority w:val="99"/>
    <w:rsid w:val="00460A79"/>
    <w:rPr>
      <w:rFonts w:ascii="Symbol" w:hAnsi="Symbol"/>
    </w:rPr>
  </w:style>
  <w:style w:type="character" w:customStyle="1" w:styleId="WW8Num3z0">
    <w:name w:val="WW8Num3z0"/>
    <w:uiPriority w:val="99"/>
    <w:rsid w:val="00460A79"/>
    <w:rPr>
      <w:rFonts w:ascii="Symbol" w:hAnsi="Symbol"/>
      <w:sz w:val="18"/>
    </w:rPr>
  </w:style>
  <w:style w:type="character" w:customStyle="1" w:styleId="WW8Num4z0">
    <w:name w:val="WW8Num4z0"/>
    <w:uiPriority w:val="99"/>
    <w:rsid w:val="00460A79"/>
    <w:rPr>
      <w:rFonts w:ascii="Symbol" w:hAnsi="Symbol"/>
      <w:sz w:val="18"/>
    </w:rPr>
  </w:style>
  <w:style w:type="character" w:customStyle="1" w:styleId="WW8Num6z0">
    <w:name w:val="WW8Num6z0"/>
    <w:uiPriority w:val="99"/>
    <w:rsid w:val="00460A79"/>
    <w:rPr>
      <w:rFonts w:ascii="Symbol" w:hAnsi="Symbol"/>
      <w:sz w:val="18"/>
    </w:rPr>
  </w:style>
  <w:style w:type="character" w:customStyle="1" w:styleId="WW8Num7z0">
    <w:name w:val="WW8Num7z0"/>
    <w:uiPriority w:val="99"/>
    <w:rsid w:val="00460A79"/>
    <w:rPr>
      <w:rFonts w:ascii="Symbol" w:hAnsi="Symbol"/>
      <w:sz w:val="18"/>
    </w:rPr>
  </w:style>
  <w:style w:type="character" w:customStyle="1" w:styleId="WW8Num8z0">
    <w:name w:val="WW8Num8z0"/>
    <w:uiPriority w:val="99"/>
    <w:rsid w:val="00460A79"/>
    <w:rPr>
      <w:rFonts w:ascii="Symbol" w:hAnsi="Symbol"/>
      <w:sz w:val="18"/>
    </w:rPr>
  </w:style>
  <w:style w:type="character" w:customStyle="1" w:styleId="WW8Num9z0">
    <w:name w:val="WW8Num9z0"/>
    <w:uiPriority w:val="99"/>
    <w:rsid w:val="00460A79"/>
    <w:rPr>
      <w:rFonts w:ascii="Symbol" w:hAnsi="Symbol"/>
      <w:sz w:val="18"/>
    </w:rPr>
  </w:style>
  <w:style w:type="character" w:customStyle="1" w:styleId="WW8Num10z0">
    <w:name w:val="WW8Num10z0"/>
    <w:uiPriority w:val="99"/>
    <w:rsid w:val="00460A79"/>
    <w:rPr>
      <w:rFonts w:ascii="Symbol" w:hAnsi="Symbol"/>
      <w:sz w:val="18"/>
    </w:rPr>
  </w:style>
  <w:style w:type="character" w:customStyle="1" w:styleId="WW8Num12z0">
    <w:name w:val="WW8Num12z0"/>
    <w:uiPriority w:val="99"/>
    <w:rsid w:val="00460A79"/>
    <w:rPr>
      <w:rFonts w:ascii="Symbol" w:hAnsi="Symbol"/>
      <w:sz w:val="18"/>
    </w:rPr>
  </w:style>
  <w:style w:type="character" w:customStyle="1" w:styleId="WW-Absatz-Standardschriftart11">
    <w:name w:val="WW-Absatz-Standardschriftart11"/>
    <w:uiPriority w:val="99"/>
    <w:rsid w:val="00460A79"/>
  </w:style>
  <w:style w:type="character" w:customStyle="1" w:styleId="WW-Absatz-Standardschriftart111">
    <w:name w:val="WW-Absatz-Standardschriftart111"/>
    <w:uiPriority w:val="99"/>
    <w:rsid w:val="00460A79"/>
  </w:style>
  <w:style w:type="character" w:customStyle="1" w:styleId="WW-Absatz-Standardschriftart1111">
    <w:name w:val="WW-Absatz-Standardschriftart1111"/>
    <w:uiPriority w:val="99"/>
    <w:rsid w:val="00460A79"/>
  </w:style>
  <w:style w:type="character" w:customStyle="1" w:styleId="WW-Absatz-Standardschriftart11111">
    <w:name w:val="WW-Absatz-Standardschriftart11111"/>
    <w:uiPriority w:val="99"/>
    <w:rsid w:val="00460A79"/>
  </w:style>
  <w:style w:type="character" w:customStyle="1" w:styleId="WW8Num1z0">
    <w:name w:val="WW8Num1z0"/>
    <w:uiPriority w:val="99"/>
    <w:rsid w:val="00460A79"/>
    <w:rPr>
      <w:rFonts w:ascii="Symbol" w:hAnsi="Symbol"/>
    </w:rPr>
  </w:style>
  <w:style w:type="character" w:customStyle="1" w:styleId="WW8Num1z1">
    <w:name w:val="WW8Num1z1"/>
    <w:uiPriority w:val="99"/>
    <w:rsid w:val="00460A79"/>
    <w:rPr>
      <w:rFonts w:ascii="Courier New" w:hAnsi="Courier New"/>
    </w:rPr>
  </w:style>
  <w:style w:type="character" w:customStyle="1" w:styleId="WW8Num1z2">
    <w:name w:val="WW8Num1z2"/>
    <w:uiPriority w:val="99"/>
    <w:rsid w:val="00460A79"/>
    <w:rPr>
      <w:rFonts w:ascii="Wingdings" w:hAnsi="Wingdings"/>
    </w:rPr>
  </w:style>
  <w:style w:type="character" w:customStyle="1" w:styleId="WW8Num1z3">
    <w:name w:val="WW8Num1z3"/>
    <w:uiPriority w:val="99"/>
    <w:rsid w:val="00460A79"/>
    <w:rPr>
      <w:rFonts w:ascii="Symbol" w:hAnsi="Symbol"/>
    </w:rPr>
  </w:style>
  <w:style w:type="character" w:customStyle="1" w:styleId="WW8Num2z1">
    <w:name w:val="WW8Num2z1"/>
    <w:uiPriority w:val="99"/>
    <w:rsid w:val="00460A79"/>
    <w:rPr>
      <w:rFonts w:ascii="Courier New" w:hAnsi="Courier New"/>
    </w:rPr>
  </w:style>
  <w:style w:type="character" w:customStyle="1" w:styleId="WW8Num2z2">
    <w:name w:val="WW8Num2z2"/>
    <w:uiPriority w:val="99"/>
    <w:rsid w:val="00460A79"/>
    <w:rPr>
      <w:rFonts w:ascii="Wingdings" w:hAnsi="Wingdings"/>
    </w:rPr>
  </w:style>
  <w:style w:type="character" w:customStyle="1" w:styleId="WW8Num2z3">
    <w:name w:val="WW8Num2z3"/>
    <w:uiPriority w:val="99"/>
    <w:rsid w:val="00460A79"/>
    <w:rPr>
      <w:rFonts w:ascii="Symbol" w:hAnsi="Symbol"/>
    </w:rPr>
  </w:style>
  <w:style w:type="character" w:customStyle="1" w:styleId="WW8Num5z0">
    <w:name w:val="WW8Num5z0"/>
    <w:uiPriority w:val="99"/>
    <w:rsid w:val="00460A79"/>
    <w:rPr>
      <w:color w:val="auto"/>
    </w:rPr>
  </w:style>
  <w:style w:type="character" w:customStyle="1" w:styleId="1">
    <w:name w:val="Основной шрифт абзаца1"/>
    <w:uiPriority w:val="99"/>
    <w:rsid w:val="00460A79"/>
  </w:style>
  <w:style w:type="character" w:customStyle="1" w:styleId="a">
    <w:name w:val="Маркеры списка"/>
    <w:uiPriority w:val="99"/>
    <w:rsid w:val="00460A79"/>
    <w:rPr>
      <w:rFonts w:ascii="StarSymbol" w:eastAsia="StarSymbol" w:hAnsi="StarSymbol"/>
      <w:sz w:val="18"/>
    </w:rPr>
  </w:style>
  <w:style w:type="character" w:customStyle="1" w:styleId="a0">
    <w:name w:val="Символ нумерации"/>
    <w:uiPriority w:val="99"/>
    <w:rsid w:val="00460A79"/>
  </w:style>
  <w:style w:type="paragraph" w:customStyle="1" w:styleId="a1">
    <w:name w:val="Заголовок"/>
    <w:basedOn w:val="Normal"/>
    <w:next w:val="BodyText"/>
    <w:uiPriority w:val="99"/>
    <w:rsid w:val="00460A7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rsid w:val="00460A79"/>
    <w:rPr>
      <w:color w:val="000000"/>
      <w:sz w:val="36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4D476F"/>
    <w:rPr>
      <w:rFonts w:cs="Times New Roman"/>
      <w:color w:val="000000"/>
      <w:sz w:val="36"/>
      <w:lang w:eastAsia="ar-SA" w:bidi="ar-SA"/>
    </w:rPr>
  </w:style>
  <w:style w:type="paragraph" w:styleId="List">
    <w:name w:val="List"/>
    <w:basedOn w:val="BodyText"/>
    <w:uiPriority w:val="99"/>
    <w:semiHidden/>
    <w:rsid w:val="00460A79"/>
    <w:rPr>
      <w:rFonts w:cs="Tahoma"/>
    </w:rPr>
  </w:style>
  <w:style w:type="paragraph" w:customStyle="1" w:styleId="10">
    <w:name w:val="Название1"/>
    <w:basedOn w:val="Normal"/>
    <w:uiPriority w:val="99"/>
    <w:rsid w:val="00460A79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Normal"/>
    <w:uiPriority w:val="99"/>
    <w:rsid w:val="00460A79"/>
    <w:pPr>
      <w:suppressLineNumbers/>
    </w:pPr>
    <w:rPr>
      <w:rFonts w:cs="Tahoma"/>
    </w:rPr>
  </w:style>
  <w:style w:type="paragraph" w:styleId="Header">
    <w:name w:val="header"/>
    <w:basedOn w:val="Normal"/>
    <w:link w:val="HeaderChar"/>
    <w:uiPriority w:val="99"/>
    <w:semiHidden/>
    <w:rsid w:val="00460A7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341D3"/>
    <w:rPr>
      <w:rFonts w:cs="Times New Roman"/>
      <w:sz w:val="24"/>
      <w:lang w:eastAsia="ar-SA" w:bidi="ar-SA"/>
    </w:rPr>
  </w:style>
  <w:style w:type="paragraph" w:styleId="Index1">
    <w:name w:val="index 1"/>
    <w:basedOn w:val="Normal"/>
    <w:next w:val="Normal"/>
    <w:uiPriority w:val="99"/>
    <w:semiHidden/>
    <w:rsid w:val="00460A79"/>
    <w:pPr>
      <w:ind w:left="240" w:hanging="240"/>
    </w:pPr>
  </w:style>
  <w:style w:type="paragraph" w:styleId="IndexHeading">
    <w:name w:val="index heading"/>
    <w:basedOn w:val="Normal"/>
    <w:next w:val="Index1"/>
    <w:uiPriority w:val="99"/>
    <w:semiHidden/>
    <w:rsid w:val="00460A79"/>
  </w:style>
  <w:style w:type="paragraph" w:styleId="Title">
    <w:name w:val="Title"/>
    <w:basedOn w:val="Normal"/>
    <w:next w:val="Subtitle"/>
    <w:link w:val="TitleChar"/>
    <w:uiPriority w:val="99"/>
    <w:qFormat/>
    <w:rsid w:val="00460A79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4341D3"/>
    <w:rPr>
      <w:rFonts w:ascii="Cambria" w:hAnsi="Cambria" w:cs="Times New Roman"/>
      <w:b/>
      <w:kern w:val="28"/>
      <w:sz w:val="32"/>
      <w:lang w:eastAsia="ar-SA" w:bidi="ar-SA"/>
    </w:rPr>
  </w:style>
  <w:style w:type="paragraph" w:styleId="Subtitle">
    <w:name w:val="Subtitle"/>
    <w:basedOn w:val="a1"/>
    <w:next w:val="BodyText"/>
    <w:link w:val="SubtitleChar"/>
    <w:uiPriority w:val="99"/>
    <w:qFormat/>
    <w:rsid w:val="00460A79"/>
    <w:pPr>
      <w:jc w:val="center"/>
    </w:pPr>
    <w:rPr>
      <w:rFonts w:ascii="Cambria" w:hAnsi="Cambria" w:cs="Times New Roman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341D3"/>
    <w:rPr>
      <w:rFonts w:ascii="Cambria" w:hAnsi="Cambria" w:cs="Times New Roman"/>
      <w:sz w:val="24"/>
      <w:lang w:eastAsia="ar-SA" w:bidi="ar-SA"/>
    </w:rPr>
  </w:style>
  <w:style w:type="paragraph" w:customStyle="1" w:styleId="FR1">
    <w:name w:val="FR1"/>
    <w:uiPriority w:val="99"/>
    <w:rsid w:val="00460A79"/>
    <w:pPr>
      <w:widowControl w:val="0"/>
      <w:suppressAutoHyphens/>
      <w:autoSpaceDE w:val="0"/>
      <w:spacing w:line="300" w:lineRule="auto"/>
      <w:ind w:left="440" w:right="200"/>
      <w:jc w:val="center"/>
    </w:pPr>
    <w:rPr>
      <w:b/>
      <w:bCs/>
      <w:sz w:val="32"/>
      <w:szCs w:val="32"/>
      <w:lang w:eastAsia="ar-SA"/>
    </w:rPr>
  </w:style>
  <w:style w:type="paragraph" w:customStyle="1" w:styleId="FR2">
    <w:name w:val="FR2"/>
    <w:uiPriority w:val="99"/>
    <w:rsid w:val="00460A79"/>
    <w:pPr>
      <w:widowControl w:val="0"/>
      <w:suppressAutoHyphens/>
      <w:autoSpaceDE w:val="0"/>
      <w:spacing w:before="400"/>
    </w:pPr>
    <w:rPr>
      <w:sz w:val="18"/>
      <w:szCs w:val="18"/>
      <w:lang w:eastAsia="ar-SA"/>
    </w:rPr>
  </w:style>
  <w:style w:type="paragraph" w:styleId="BalloonText">
    <w:name w:val="Balloon Text"/>
    <w:basedOn w:val="Normal"/>
    <w:link w:val="BalloonTextChar"/>
    <w:uiPriority w:val="99"/>
    <w:rsid w:val="00460A79"/>
    <w:rPr>
      <w:sz w:val="2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341D3"/>
    <w:rPr>
      <w:rFonts w:cs="Times New Roman"/>
      <w:sz w:val="2"/>
      <w:lang w:eastAsia="ar-SA" w:bidi="ar-SA"/>
    </w:rPr>
  </w:style>
  <w:style w:type="paragraph" w:customStyle="1" w:styleId="a2">
    <w:name w:val="Содержимое таблицы"/>
    <w:basedOn w:val="Normal"/>
    <w:uiPriority w:val="99"/>
    <w:rsid w:val="00460A79"/>
    <w:pPr>
      <w:suppressLineNumbers/>
    </w:pPr>
  </w:style>
  <w:style w:type="paragraph" w:customStyle="1" w:styleId="a3">
    <w:name w:val="Заголовок таблицы"/>
    <w:basedOn w:val="a2"/>
    <w:uiPriority w:val="99"/>
    <w:rsid w:val="00460A79"/>
    <w:pPr>
      <w:jc w:val="center"/>
    </w:pPr>
    <w:rPr>
      <w:b/>
      <w:bCs/>
    </w:rPr>
  </w:style>
  <w:style w:type="character" w:styleId="Hyperlink">
    <w:name w:val="Hyperlink"/>
    <w:basedOn w:val="DefaultParagraphFont"/>
    <w:uiPriority w:val="99"/>
    <w:rsid w:val="004917E6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3B056D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onsPlusCell">
    <w:name w:val="ConsPlusCell"/>
    <w:uiPriority w:val="99"/>
    <w:rsid w:val="004A7C8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053620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1A16C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021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1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1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1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1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1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1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1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3A890EF4B57774896625C25938BB0369D7D7C32B19D50F22737BBA881M014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12</Pages>
  <Words>1995</Words>
  <Characters>11374</Characters>
  <Application>Microsoft Office Outlook</Application>
  <DocSecurity>0</DocSecurity>
  <Lines>0</Lines>
  <Paragraphs>0</Paragraphs>
  <ScaleCrop>false</ScaleCrop>
  <Company>...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МИНИСТР</dc:title>
  <dc:subject/>
  <dc:creator>Светлана</dc:creator>
  <cp:keywords/>
  <dc:description/>
  <cp:lastModifiedBy>1</cp:lastModifiedBy>
  <cp:revision>4</cp:revision>
  <cp:lastPrinted>2023-02-03T10:10:00Z</cp:lastPrinted>
  <dcterms:created xsi:type="dcterms:W3CDTF">2023-02-03T07:05:00Z</dcterms:created>
  <dcterms:modified xsi:type="dcterms:W3CDTF">2023-02-03T10:11:00Z</dcterms:modified>
</cp:coreProperties>
</file>